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5E38B62" w14:textId="5C4A0070" w:rsidR="00617E7D" w:rsidRPr="00617E7D" w:rsidRDefault="00617E7D" w:rsidP="00617E7D">
      <w:pPr>
        <w:autoSpaceDE w:val="0"/>
        <w:autoSpaceDN w:val="0"/>
        <w:jc w:val="center"/>
        <w:rPr>
          <w:rFonts w:cs="Times New Roman"/>
          <w:sz w:val="20"/>
          <w:szCs w:val="20"/>
          <w:lang w:eastAsia="pl-PL"/>
        </w:rPr>
      </w:pPr>
      <w:bookmarkStart w:id="0" w:name="PodpStanowisko"/>
      <w:bookmarkStart w:id="1" w:name="prowadzi"/>
      <w:bookmarkStart w:id="2" w:name="_Hlk63348759"/>
      <w:bookmarkEnd w:id="0"/>
      <w:bookmarkEnd w:id="1"/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>
        <w:rPr>
          <w:rFonts w:cs="Times New Roman"/>
          <w:b/>
          <w:bCs/>
          <w:sz w:val="20"/>
          <w:szCs w:val="20"/>
          <w:lang w:eastAsia="pl-PL"/>
        </w:rPr>
        <w:tab/>
      </w:r>
      <w:r>
        <w:rPr>
          <w:rFonts w:cs="Times New Roman"/>
          <w:b/>
          <w:bCs/>
          <w:sz w:val="20"/>
          <w:szCs w:val="20"/>
          <w:lang w:eastAsia="pl-PL"/>
        </w:rPr>
        <w:tab/>
        <w:t xml:space="preserve">   </w:t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sz w:val="20"/>
          <w:szCs w:val="20"/>
          <w:lang w:eastAsia="pl-PL"/>
        </w:rPr>
        <w:t xml:space="preserve">Wrocław, dnia </w:t>
      </w:r>
      <w:r w:rsidR="00B44BEA">
        <w:rPr>
          <w:rFonts w:cs="Times New Roman"/>
          <w:sz w:val="20"/>
          <w:szCs w:val="20"/>
          <w:lang w:eastAsia="pl-PL"/>
        </w:rPr>
        <w:t>21</w:t>
      </w:r>
      <w:r w:rsidRPr="00617E7D">
        <w:rPr>
          <w:rFonts w:cs="Times New Roman"/>
          <w:sz w:val="20"/>
          <w:szCs w:val="20"/>
          <w:lang w:eastAsia="pl-PL"/>
        </w:rPr>
        <w:t>.</w:t>
      </w:r>
      <w:r w:rsidR="00B44BEA">
        <w:rPr>
          <w:rFonts w:cs="Times New Roman"/>
          <w:sz w:val="20"/>
          <w:szCs w:val="20"/>
          <w:lang w:eastAsia="pl-PL"/>
        </w:rPr>
        <w:t>01</w:t>
      </w:r>
      <w:r w:rsidRPr="00617E7D">
        <w:rPr>
          <w:rFonts w:cs="Times New Roman"/>
          <w:sz w:val="20"/>
          <w:szCs w:val="20"/>
          <w:lang w:eastAsia="pl-PL"/>
        </w:rPr>
        <w:t>.202</w:t>
      </w:r>
      <w:r w:rsidR="00B44BEA">
        <w:rPr>
          <w:rFonts w:cs="Times New Roman"/>
          <w:sz w:val="20"/>
          <w:szCs w:val="20"/>
          <w:lang w:eastAsia="pl-PL"/>
        </w:rPr>
        <w:t>2</w:t>
      </w:r>
    </w:p>
    <w:p w14:paraId="519E109D" w14:textId="77777777" w:rsidR="00617E7D" w:rsidRPr="00617E7D" w:rsidRDefault="00617E7D" w:rsidP="00617E7D">
      <w:pPr>
        <w:autoSpaceDE w:val="0"/>
        <w:autoSpaceDN w:val="0"/>
        <w:jc w:val="center"/>
        <w:rPr>
          <w:rFonts w:ascii="Segoe Script" w:hAnsi="Segoe Script" w:cs="Times New Roman"/>
          <w:lang w:eastAsia="pl-PL"/>
        </w:rPr>
      </w:pPr>
    </w:p>
    <w:p w14:paraId="1824C9CB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78C520A8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5A4B13AF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44CE9E08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2F982B75" w14:textId="54BDC28F" w:rsidR="00617E7D" w:rsidRDefault="00617E7D" w:rsidP="00617E7D">
      <w:pPr>
        <w:autoSpaceDE w:val="0"/>
        <w:autoSpaceDN w:val="0"/>
        <w:jc w:val="center"/>
        <w:rPr>
          <w:rFonts w:cs="Times New Roman"/>
          <w:b/>
          <w:bCs/>
          <w:lang w:eastAsia="pl-PL"/>
        </w:rPr>
      </w:pPr>
      <w:r w:rsidRPr="00617E7D">
        <w:rPr>
          <w:rFonts w:cs="Times New Roman"/>
          <w:b/>
          <w:bCs/>
          <w:lang w:eastAsia="pl-PL"/>
        </w:rPr>
        <w:t xml:space="preserve">Informacja </w:t>
      </w:r>
      <w:r w:rsidR="006B2B82">
        <w:rPr>
          <w:rFonts w:cs="Times New Roman"/>
          <w:b/>
          <w:bCs/>
          <w:lang w:eastAsia="pl-PL"/>
        </w:rPr>
        <w:t>z otwarcia ofert</w:t>
      </w:r>
    </w:p>
    <w:p w14:paraId="0DA6DF1D" w14:textId="77777777" w:rsidR="00617E7D" w:rsidRPr="00617E7D" w:rsidRDefault="00617E7D" w:rsidP="00617E7D">
      <w:pPr>
        <w:autoSpaceDE w:val="0"/>
        <w:autoSpaceDN w:val="0"/>
        <w:jc w:val="center"/>
        <w:rPr>
          <w:rFonts w:cs="Times New Roman"/>
          <w:b/>
          <w:bCs/>
          <w:lang w:eastAsia="pl-PL"/>
        </w:rPr>
      </w:pPr>
    </w:p>
    <w:bookmarkEnd w:id="2"/>
    <w:p w14:paraId="5FEA5306" w14:textId="77777777" w:rsidR="00617E7D" w:rsidRPr="00617E7D" w:rsidRDefault="00617E7D" w:rsidP="00617E7D">
      <w:pPr>
        <w:jc w:val="both"/>
        <w:rPr>
          <w:rFonts w:eastAsia="Times New Roman" w:cs="Arial"/>
          <w:b/>
          <w:sz w:val="20"/>
          <w:szCs w:val="20"/>
          <w:lang w:eastAsia="pl-PL"/>
        </w:rPr>
      </w:pPr>
    </w:p>
    <w:p w14:paraId="34614167" w14:textId="4A0E1EE2" w:rsidR="00617E7D" w:rsidRDefault="00617E7D" w:rsidP="00617E7D">
      <w:pPr>
        <w:jc w:val="both"/>
        <w:rPr>
          <w:rFonts w:eastAsia="Calibri" w:cs="Arial"/>
          <w:b/>
          <w:sz w:val="20"/>
          <w:szCs w:val="20"/>
        </w:rPr>
      </w:pPr>
      <w:r w:rsidRPr="00617E7D">
        <w:rPr>
          <w:rFonts w:eastAsia="Calibri" w:cs="Arial"/>
          <w:b/>
          <w:sz w:val="20"/>
          <w:szCs w:val="20"/>
        </w:rPr>
        <w:t>Dotyczy:</w:t>
      </w:r>
      <w:r w:rsidRPr="00617E7D">
        <w:rPr>
          <w:rFonts w:eastAsia="Calibri" w:cs="Arial"/>
          <w:sz w:val="20"/>
          <w:szCs w:val="20"/>
        </w:rPr>
        <w:t xml:space="preserve"> </w:t>
      </w:r>
      <w:r>
        <w:rPr>
          <w:rFonts w:eastAsia="Calibri" w:cs="Arial"/>
          <w:sz w:val="20"/>
          <w:szCs w:val="20"/>
        </w:rPr>
        <w:t xml:space="preserve">postępowania </w:t>
      </w:r>
      <w:r>
        <w:rPr>
          <w:rFonts w:eastAsia="Calibri" w:cs="Arial"/>
          <w:b/>
          <w:sz w:val="20"/>
          <w:szCs w:val="20"/>
        </w:rPr>
        <w:t>„System Koordynacji Działania Straży Miejskiej Wrocławia”</w:t>
      </w:r>
    </w:p>
    <w:p w14:paraId="1AC38E22" w14:textId="2AEA9316" w:rsidR="00617E7D" w:rsidRDefault="00617E7D" w:rsidP="00617E7D">
      <w:pPr>
        <w:jc w:val="both"/>
        <w:rPr>
          <w:rFonts w:eastAsia="Calibri" w:cs="Arial"/>
          <w:b/>
          <w:sz w:val="20"/>
          <w:szCs w:val="20"/>
        </w:rPr>
      </w:pPr>
    </w:p>
    <w:p w14:paraId="04197143" w14:textId="328F1925" w:rsidR="00617E7D" w:rsidRDefault="00617E7D" w:rsidP="00617E7D">
      <w:pPr>
        <w:jc w:val="both"/>
        <w:rPr>
          <w:rFonts w:eastAsia="Calibri" w:cs="Arial"/>
          <w:b/>
          <w:sz w:val="20"/>
          <w:szCs w:val="20"/>
        </w:rPr>
      </w:pPr>
    </w:p>
    <w:p w14:paraId="36C463CE" w14:textId="77777777" w:rsidR="00617E7D" w:rsidRDefault="00617E7D" w:rsidP="00617E7D">
      <w:pPr>
        <w:jc w:val="both"/>
        <w:rPr>
          <w:rFonts w:eastAsia="Calibri" w:cs="Arial"/>
          <w:b/>
          <w:sz w:val="20"/>
          <w:szCs w:val="20"/>
        </w:rPr>
      </w:pPr>
    </w:p>
    <w:p w14:paraId="6CCC352A" w14:textId="77777777" w:rsidR="00617E7D" w:rsidRPr="00617E7D" w:rsidRDefault="00617E7D" w:rsidP="00617E7D">
      <w:pPr>
        <w:jc w:val="both"/>
        <w:rPr>
          <w:rFonts w:eastAsia="Times New Roman" w:cs="Arial"/>
          <w:b/>
          <w:color w:val="002060"/>
          <w:sz w:val="20"/>
          <w:szCs w:val="20"/>
          <w:lang w:eastAsia="pl-PL"/>
        </w:rPr>
      </w:pPr>
    </w:p>
    <w:p w14:paraId="1216E8F5" w14:textId="2C00D1ED" w:rsidR="00617E7D" w:rsidRPr="00617E7D" w:rsidRDefault="00617E7D" w:rsidP="005A2129">
      <w:pPr>
        <w:spacing w:line="360" w:lineRule="auto"/>
        <w:jc w:val="both"/>
        <w:rPr>
          <w:rFonts w:eastAsia="Calibri" w:cs="Arial"/>
          <w:b/>
          <w:i/>
          <w:color w:val="002060"/>
          <w:sz w:val="20"/>
          <w:szCs w:val="20"/>
        </w:rPr>
      </w:pPr>
      <w:r w:rsidRPr="00617E7D">
        <w:rPr>
          <w:rFonts w:eastAsia="Calibri" w:cs="Arial"/>
          <w:sz w:val="20"/>
          <w:szCs w:val="20"/>
        </w:rPr>
        <w:t xml:space="preserve">Działając na podstawie art. 222 ust. 4 ustawy z 11 września 2019 r. – Prawo zamówień publicznych (Dz.U. poz. 2019 ze zm.), zamawiający informuje, że </w:t>
      </w:r>
      <w:r w:rsidR="006B2B82">
        <w:rPr>
          <w:rFonts w:eastAsia="Calibri" w:cs="Arial"/>
          <w:sz w:val="20"/>
          <w:szCs w:val="20"/>
        </w:rPr>
        <w:t>w postępowaniu wpłynęły następujące oferty:</w:t>
      </w:r>
    </w:p>
    <w:p w14:paraId="13F3BEFF" w14:textId="77777777" w:rsidR="00617E7D" w:rsidRPr="00617E7D" w:rsidRDefault="00617E7D" w:rsidP="005A2129">
      <w:pPr>
        <w:spacing w:line="360" w:lineRule="auto"/>
        <w:jc w:val="both"/>
        <w:rPr>
          <w:rFonts w:eastAsia="Times New Roman" w:cs="Arial"/>
          <w:sz w:val="20"/>
          <w:szCs w:val="20"/>
        </w:rPr>
      </w:pPr>
    </w:p>
    <w:p w14:paraId="08F2F4C3" w14:textId="77777777" w:rsidR="00617E7D" w:rsidRPr="00617E7D" w:rsidRDefault="00617E7D" w:rsidP="005A2129">
      <w:pPr>
        <w:spacing w:line="360" w:lineRule="auto"/>
        <w:jc w:val="both"/>
        <w:rPr>
          <w:rFonts w:eastAsia="Times New Roman" w:cs="Arial"/>
          <w:sz w:val="20"/>
          <w:szCs w:val="20"/>
        </w:rPr>
      </w:pPr>
    </w:p>
    <w:p w14:paraId="6BA49230" w14:textId="120D4A17" w:rsidR="00617E7D" w:rsidRPr="006B2B82" w:rsidRDefault="006B2B82" w:rsidP="005A2129">
      <w:pPr>
        <w:pStyle w:val="Akapitzlist"/>
        <w:numPr>
          <w:ilvl w:val="0"/>
          <w:numId w:val="10"/>
        </w:numPr>
        <w:spacing w:line="360" w:lineRule="auto"/>
        <w:jc w:val="both"/>
        <w:rPr>
          <w:rFonts w:eastAsia="Times New Roman" w:cs="Arial"/>
          <w:b/>
          <w:bCs/>
          <w:sz w:val="20"/>
          <w:szCs w:val="20"/>
        </w:rPr>
      </w:pPr>
      <w:r w:rsidRPr="006B2B82">
        <w:rPr>
          <w:rFonts w:eastAsia="Times New Roman" w:cs="Arial"/>
          <w:b/>
          <w:bCs/>
          <w:sz w:val="20"/>
          <w:szCs w:val="20"/>
        </w:rPr>
        <w:t xml:space="preserve"> </w:t>
      </w:r>
      <w:r w:rsidR="005A2129">
        <w:rPr>
          <w:rFonts w:eastAsia="Times New Roman" w:cs="Arial"/>
          <w:b/>
          <w:bCs/>
          <w:sz w:val="20"/>
          <w:szCs w:val="20"/>
        </w:rPr>
        <w:t xml:space="preserve">Enigma Systemy Ochrony Informacji Sp. z o.o. 02-230 Warszawa, ul. Jutrzenki 116 </w:t>
      </w:r>
      <w:r w:rsidRPr="006B2B82">
        <w:rPr>
          <w:rFonts w:eastAsia="Times New Roman" w:cs="Arial"/>
          <w:b/>
          <w:bCs/>
          <w:sz w:val="20"/>
          <w:szCs w:val="20"/>
        </w:rPr>
        <w:t xml:space="preserve">– cena oferty </w:t>
      </w:r>
      <w:r w:rsidR="005A2129">
        <w:rPr>
          <w:rFonts w:eastAsia="Times New Roman" w:cs="Arial"/>
          <w:b/>
          <w:bCs/>
          <w:sz w:val="20"/>
          <w:szCs w:val="20"/>
        </w:rPr>
        <w:t>3 481 692,12</w:t>
      </w:r>
      <w:r w:rsidRPr="006B2B82">
        <w:rPr>
          <w:rFonts w:eastAsia="Times New Roman" w:cs="Arial"/>
          <w:b/>
          <w:bCs/>
          <w:sz w:val="20"/>
          <w:szCs w:val="20"/>
        </w:rPr>
        <w:t xml:space="preserve"> zł </w:t>
      </w:r>
    </w:p>
    <w:p w14:paraId="0A227271" w14:textId="05C6A1A5" w:rsidR="006B2B82" w:rsidRDefault="006B2B82" w:rsidP="006B2B82">
      <w:pPr>
        <w:jc w:val="both"/>
        <w:rPr>
          <w:rFonts w:eastAsia="Times New Roman" w:cs="Arial"/>
          <w:sz w:val="20"/>
          <w:szCs w:val="20"/>
        </w:rPr>
      </w:pPr>
    </w:p>
    <w:p w14:paraId="3033F13D" w14:textId="53BA70C6" w:rsidR="006B2B82" w:rsidRDefault="006B2B82" w:rsidP="006B2B82">
      <w:pPr>
        <w:jc w:val="both"/>
        <w:rPr>
          <w:rFonts w:eastAsia="Times New Roman" w:cs="Arial"/>
          <w:sz w:val="20"/>
          <w:szCs w:val="20"/>
        </w:rPr>
      </w:pPr>
    </w:p>
    <w:p w14:paraId="32853DF0" w14:textId="77777777" w:rsidR="006B2B82" w:rsidRPr="006B2B82" w:rsidRDefault="006B2B82" w:rsidP="006B2B82">
      <w:pPr>
        <w:jc w:val="both"/>
        <w:rPr>
          <w:rFonts w:eastAsia="Times New Roman" w:cs="Arial"/>
          <w:sz w:val="20"/>
          <w:szCs w:val="20"/>
        </w:rPr>
      </w:pPr>
    </w:p>
    <w:sectPr w:rsidR="006B2B82" w:rsidRPr="006B2B82" w:rsidSect="00CB4B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720" w:right="1134" w:bottom="720" w:left="1134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94DBF" w14:textId="77777777" w:rsidR="00D558F2" w:rsidRDefault="00D558F2">
      <w:r>
        <w:separator/>
      </w:r>
    </w:p>
  </w:endnote>
  <w:endnote w:type="continuationSeparator" w:id="0">
    <w:p w14:paraId="00C6B4D2" w14:textId="77777777" w:rsidR="00D558F2" w:rsidRDefault="00D55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Script">
    <w:panose1 w:val="030B0804020000000003"/>
    <w:charset w:val="00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CF959" w14:textId="2398B897" w:rsidR="006F71D8" w:rsidRDefault="006F71D8">
    <w:pPr>
      <w:pStyle w:val="Stopka"/>
    </w:pPr>
    <w:r>
      <w:rPr>
        <w:noProof/>
      </w:rPr>
      <w:drawing>
        <wp:inline distT="0" distB="0" distL="0" distR="0" wp14:anchorId="34EE2DFB" wp14:editId="3066C7B5">
          <wp:extent cx="5760720" cy="633730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33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336E4" w14:textId="69DDA522" w:rsidR="006F71D8" w:rsidRDefault="005A2129">
    <w:pPr>
      <w:pStyle w:val="Stopka"/>
      <w:rPr>
        <w:sz w:val="16"/>
        <w:szCs w:val="16"/>
      </w:rPr>
    </w:pPr>
    <w:r>
      <w:rPr>
        <w:noProof/>
        <w:sz w:val="16"/>
        <w:szCs w:val="16"/>
      </w:rPr>
      <w:drawing>
        <wp:inline distT="0" distB="0" distL="0" distR="0" wp14:anchorId="7714EB48" wp14:editId="03C79CF5">
          <wp:extent cx="6350000" cy="509699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4052" cy="5349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0D6E682" w14:textId="3A900817" w:rsidR="003A479A" w:rsidRPr="003A479A" w:rsidRDefault="003A479A">
    <w:pPr>
      <w:pStyle w:val="Stopka"/>
      <w:rPr>
        <w:sz w:val="16"/>
        <w:szCs w:val="16"/>
      </w:rPr>
    </w:pPr>
    <w:r w:rsidRPr="003A479A">
      <w:rPr>
        <w:sz w:val="16"/>
        <w:szCs w:val="16"/>
      </w:rPr>
      <w:t>Klauzula informacyjna dot. przetwarzania danych osobowych</w:t>
    </w:r>
    <w:r w:rsidR="004824C1">
      <w:rPr>
        <w:sz w:val="16"/>
        <w:szCs w:val="16"/>
      </w:rPr>
      <w:t xml:space="preserve"> -</w:t>
    </w:r>
    <w:r w:rsidRPr="003A479A">
      <w:rPr>
        <w:sz w:val="16"/>
        <w:szCs w:val="16"/>
      </w:rPr>
      <w:t>http://bip.strazmiejska.wroclaw.pl/pobierz/612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702F9" w14:textId="77777777" w:rsidR="00D558F2" w:rsidRDefault="00D558F2">
      <w:r>
        <w:separator/>
      </w:r>
    </w:p>
  </w:footnote>
  <w:footnote w:type="continuationSeparator" w:id="0">
    <w:p w14:paraId="630A9E6F" w14:textId="77777777" w:rsidR="00D558F2" w:rsidRDefault="00D558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82D63" w14:textId="77777777" w:rsidR="00B44BEA" w:rsidRDefault="00B44B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E46ED" w14:textId="77777777" w:rsidR="00194493" w:rsidRDefault="00674956">
    <w:pPr>
      <w:pStyle w:val="Nagwek"/>
      <w:spacing w:line="100" w:lineRule="atLeast"/>
      <w:jc w:val="center"/>
      <w:rPr>
        <w:rFonts w:ascii="Verdana" w:hAnsi="Verdana"/>
        <w:b/>
        <w:bCs/>
        <w:i/>
        <w:iCs/>
        <w:sz w:val="24"/>
        <w:szCs w:val="24"/>
      </w:rPr>
    </w:pPr>
    <w:bookmarkStart w:id="3" w:name="_Hlk83642380"/>
    <w:r>
      <w:rPr>
        <w:noProof/>
        <w:lang w:eastAsia="pl-PL" w:bidi="ar-SA"/>
      </w:rPr>
      <w:drawing>
        <wp:anchor distT="0" distB="0" distL="0" distR="0" simplePos="0" relativeHeight="251659776" behindDoc="0" locked="0" layoutInCell="1" allowOverlap="1" wp14:anchorId="5C6E0AED" wp14:editId="04A61273">
          <wp:simplePos x="0" y="0"/>
          <wp:positionH relativeFrom="column">
            <wp:posOffset>285750</wp:posOffset>
          </wp:positionH>
          <wp:positionV relativeFrom="paragraph">
            <wp:posOffset>20955</wp:posOffset>
          </wp:positionV>
          <wp:extent cx="790575" cy="885825"/>
          <wp:effectExtent l="0" t="0" r="9525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858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94493">
      <w:rPr>
        <w:rFonts w:ascii="Verdana" w:hAnsi="Verdana"/>
        <w:b/>
        <w:bCs/>
        <w:i/>
        <w:iCs/>
        <w:sz w:val="24"/>
        <w:szCs w:val="24"/>
      </w:rPr>
      <w:t xml:space="preserve">Straż Miejska Wrocławia </w:t>
    </w:r>
  </w:p>
  <w:p w14:paraId="71C3C531" w14:textId="54544FA3" w:rsidR="00194493" w:rsidRDefault="00194493">
    <w:pPr>
      <w:pStyle w:val="Tekstpodstawowy"/>
      <w:spacing w:line="100" w:lineRule="atLeast"/>
      <w:jc w:val="center"/>
      <w:rPr>
        <w:b/>
        <w:bCs/>
        <w:i/>
        <w:iCs/>
      </w:rPr>
    </w:pPr>
    <w:r>
      <w:rPr>
        <w:b/>
        <w:bCs/>
        <w:i/>
        <w:iCs/>
      </w:rPr>
      <w:t xml:space="preserve">ul. </w:t>
    </w:r>
    <w:r w:rsidR="0010009E">
      <w:rPr>
        <w:b/>
        <w:bCs/>
        <w:i/>
        <w:iCs/>
      </w:rPr>
      <w:t>Na Grobli</w:t>
    </w:r>
    <w:r>
      <w:rPr>
        <w:b/>
        <w:bCs/>
        <w:i/>
        <w:iCs/>
      </w:rPr>
      <w:t xml:space="preserve"> </w:t>
    </w:r>
    <w:r w:rsidR="0010009E">
      <w:rPr>
        <w:b/>
        <w:bCs/>
        <w:i/>
        <w:iCs/>
      </w:rPr>
      <w:t>14/16</w:t>
    </w:r>
    <w:r>
      <w:rPr>
        <w:b/>
        <w:bCs/>
        <w:i/>
        <w:iCs/>
      </w:rPr>
      <w:t>, 50-</w:t>
    </w:r>
    <w:r w:rsidR="0010009E">
      <w:rPr>
        <w:b/>
        <w:bCs/>
        <w:i/>
        <w:iCs/>
      </w:rPr>
      <w:t>42</w:t>
    </w:r>
    <w:r>
      <w:rPr>
        <w:b/>
        <w:bCs/>
        <w:i/>
        <w:iCs/>
      </w:rPr>
      <w:t>1 Wrocław</w:t>
    </w:r>
  </w:p>
  <w:p w14:paraId="7E70D37F" w14:textId="77777777" w:rsidR="00194493" w:rsidRPr="0005270C" w:rsidRDefault="0019449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 w:rsidRPr="0005270C">
      <w:rPr>
        <w:b/>
        <w:bCs/>
        <w:i/>
        <w:iCs/>
        <w:sz w:val="16"/>
        <w:szCs w:val="16"/>
        <w:lang w:val="en-US"/>
      </w:rPr>
      <w:t>tel. 71 347 16 35, fax. 71 347 16 34</w:t>
    </w:r>
  </w:p>
  <w:p w14:paraId="496EA227" w14:textId="1053A82F" w:rsidR="00194493" w:rsidRDefault="00D558F2">
    <w:pPr>
      <w:pStyle w:val="Tekstpodstawowy"/>
      <w:spacing w:line="100" w:lineRule="atLeast"/>
      <w:jc w:val="center"/>
      <w:rPr>
        <w:rStyle w:val="Hipercze"/>
        <w:lang w:val="en-US"/>
      </w:rPr>
    </w:pPr>
    <w:hyperlink r:id="rId2" w:history="1">
      <w:r w:rsidR="00194493" w:rsidRPr="005F00F8">
        <w:rPr>
          <w:rStyle w:val="Hipercze"/>
          <w:lang w:val="en-US"/>
        </w:rPr>
        <w:t>straz@strazmiejska.wroclaw.pl</w:t>
      </w:r>
    </w:hyperlink>
  </w:p>
  <w:p w14:paraId="7467D59C" w14:textId="212D63EF" w:rsidR="006F71D8" w:rsidRPr="006F71D8" w:rsidRDefault="006F71D8" w:rsidP="006F71D8">
    <w:pPr>
      <w:pStyle w:val="Tekstpodstawowy"/>
      <w:spacing w:line="100" w:lineRule="atLeast"/>
      <w:rPr>
        <w:b/>
        <w:bCs/>
        <w:i/>
        <w:iCs/>
        <w:sz w:val="20"/>
        <w:szCs w:val="20"/>
        <w:lang w:val="en-US"/>
      </w:rPr>
    </w:pPr>
    <w:r w:rsidRPr="006F71D8">
      <w:rPr>
        <w:rStyle w:val="Hipercze"/>
        <w:color w:val="auto"/>
        <w:sz w:val="20"/>
        <w:szCs w:val="20"/>
        <w:u w:val="none"/>
        <w:lang w:val="en-US"/>
      </w:rPr>
      <w:t>WI.321.</w:t>
    </w:r>
    <w:proofErr w:type="gramStart"/>
    <w:r w:rsidRPr="006F71D8">
      <w:rPr>
        <w:rStyle w:val="Hipercze"/>
        <w:color w:val="auto"/>
        <w:sz w:val="20"/>
        <w:szCs w:val="20"/>
        <w:u w:val="none"/>
        <w:lang w:val="en-US"/>
      </w:rPr>
      <w:t>2.2021.SS</w:t>
    </w:r>
    <w:proofErr w:type="gramEnd"/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>RPDS.02.01.02-02-0017/21</w:t>
    </w:r>
  </w:p>
  <w:bookmarkEnd w:id="3"/>
  <w:p w14:paraId="344F851D" w14:textId="77777777" w:rsidR="00194493" w:rsidRPr="005F00F8" w:rsidRDefault="00F032B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>
      <w:rPr>
        <w:b/>
        <w:bCs/>
        <w:i/>
        <w:iCs/>
        <w:noProof/>
        <w:sz w:val="16"/>
        <w:szCs w:val="16"/>
        <w:lang w:eastAsia="pl-PL" w:bidi="ar-SA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721E6BEA" wp14:editId="141EDB4F">
              <wp:simplePos x="0" y="0"/>
              <wp:positionH relativeFrom="column">
                <wp:posOffset>-681990</wp:posOffset>
              </wp:positionH>
              <wp:positionV relativeFrom="paragraph">
                <wp:posOffset>20319</wp:posOffset>
              </wp:positionV>
              <wp:extent cx="7863840" cy="0"/>
              <wp:effectExtent l="0" t="0" r="22860" b="1905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638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97F66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53.7pt;margin-top:1.6pt;width:619.2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BB472" w14:textId="77777777" w:rsidR="00B44BEA" w:rsidRDefault="00B44B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3DF1CBD"/>
    <w:multiLevelType w:val="hybridMultilevel"/>
    <w:tmpl w:val="55DC42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176EB"/>
    <w:multiLevelType w:val="hybridMultilevel"/>
    <w:tmpl w:val="78E8D0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EB2559"/>
    <w:multiLevelType w:val="hybridMultilevel"/>
    <w:tmpl w:val="18980460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D15BE9"/>
    <w:multiLevelType w:val="multilevel"/>
    <w:tmpl w:val="94E24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124649"/>
    <w:multiLevelType w:val="multilevel"/>
    <w:tmpl w:val="254C2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6D6C36"/>
    <w:multiLevelType w:val="hybridMultilevel"/>
    <w:tmpl w:val="3A3C67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CD970E1"/>
    <w:multiLevelType w:val="multilevel"/>
    <w:tmpl w:val="67409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4F25D27"/>
    <w:multiLevelType w:val="hybridMultilevel"/>
    <w:tmpl w:val="38903C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7"/>
  </w:num>
  <w:num w:numId="5">
    <w:abstractNumId w:val="3"/>
  </w:num>
  <w:num w:numId="6">
    <w:abstractNumId w:val="8"/>
  </w:num>
  <w:num w:numId="7">
    <w:abstractNumId w:val="6"/>
  </w:num>
  <w:num w:numId="8">
    <w:abstractNumId w:val="9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evenAndOddHeader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7A93"/>
    <w:rsid w:val="0000040A"/>
    <w:rsid w:val="000129E2"/>
    <w:rsid w:val="00014893"/>
    <w:rsid w:val="000235EB"/>
    <w:rsid w:val="000374E3"/>
    <w:rsid w:val="00050D6B"/>
    <w:rsid w:val="0005270C"/>
    <w:rsid w:val="000557B8"/>
    <w:rsid w:val="0006649B"/>
    <w:rsid w:val="000A47D7"/>
    <w:rsid w:val="000A67C7"/>
    <w:rsid w:val="000B4EF1"/>
    <w:rsid w:val="000B7F9B"/>
    <w:rsid w:val="000C1A0C"/>
    <w:rsid w:val="000D0090"/>
    <w:rsid w:val="000D77B6"/>
    <w:rsid w:val="000E1B3C"/>
    <w:rsid w:val="000F6711"/>
    <w:rsid w:val="000F71FD"/>
    <w:rsid w:val="0010009E"/>
    <w:rsid w:val="001035B2"/>
    <w:rsid w:val="001042B2"/>
    <w:rsid w:val="00112656"/>
    <w:rsid w:val="00115D0F"/>
    <w:rsid w:val="00122930"/>
    <w:rsid w:val="00133DF9"/>
    <w:rsid w:val="001510E4"/>
    <w:rsid w:val="00152E4B"/>
    <w:rsid w:val="00153175"/>
    <w:rsid w:val="001610AC"/>
    <w:rsid w:val="0016524C"/>
    <w:rsid w:val="0016727E"/>
    <w:rsid w:val="00171366"/>
    <w:rsid w:val="00182D5F"/>
    <w:rsid w:val="001868B5"/>
    <w:rsid w:val="00193614"/>
    <w:rsid w:val="00194493"/>
    <w:rsid w:val="001A010A"/>
    <w:rsid w:val="001A7077"/>
    <w:rsid w:val="001C6876"/>
    <w:rsid w:val="001D312D"/>
    <w:rsid w:val="001D6D04"/>
    <w:rsid w:val="001D750A"/>
    <w:rsid w:val="00205F77"/>
    <w:rsid w:val="00233BF2"/>
    <w:rsid w:val="00252893"/>
    <w:rsid w:val="00260189"/>
    <w:rsid w:val="002626AB"/>
    <w:rsid w:val="00263832"/>
    <w:rsid w:val="00282878"/>
    <w:rsid w:val="00287092"/>
    <w:rsid w:val="002A2F5E"/>
    <w:rsid w:val="002A35D8"/>
    <w:rsid w:val="002B2A77"/>
    <w:rsid w:val="002C0295"/>
    <w:rsid w:val="002C13A4"/>
    <w:rsid w:val="002D7504"/>
    <w:rsid w:val="002E342D"/>
    <w:rsid w:val="002F6B51"/>
    <w:rsid w:val="00300C74"/>
    <w:rsid w:val="0030703D"/>
    <w:rsid w:val="003228B7"/>
    <w:rsid w:val="0034216D"/>
    <w:rsid w:val="00342CF6"/>
    <w:rsid w:val="003432B2"/>
    <w:rsid w:val="00350BCD"/>
    <w:rsid w:val="00355D2F"/>
    <w:rsid w:val="00356BA5"/>
    <w:rsid w:val="00360DB2"/>
    <w:rsid w:val="00393C75"/>
    <w:rsid w:val="003A20E5"/>
    <w:rsid w:val="003A479A"/>
    <w:rsid w:val="003A6DBE"/>
    <w:rsid w:val="003D07B4"/>
    <w:rsid w:val="004154E4"/>
    <w:rsid w:val="00421249"/>
    <w:rsid w:val="00436FD4"/>
    <w:rsid w:val="00451F4A"/>
    <w:rsid w:val="004651B7"/>
    <w:rsid w:val="004824C1"/>
    <w:rsid w:val="004A0312"/>
    <w:rsid w:val="004B2569"/>
    <w:rsid w:val="004F2CDC"/>
    <w:rsid w:val="004F5F26"/>
    <w:rsid w:val="00501486"/>
    <w:rsid w:val="005164E0"/>
    <w:rsid w:val="0053335A"/>
    <w:rsid w:val="0053505D"/>
    <w:rsid w:val="0054531F"/>
    <w:rsid w:val="00547CFE"/>
    <w:rsid w:val="00583A3C"/>
    <w:rsid w:val="005971CA"/>
    <w:rsid w:val="005A2129"/>
    <w:rsid w:val="005A753B"/>
    <w:rsid w:val="005B209C"/>
    <w:rsid w:val="005C1FB6"/>
    <w:rsid w:val="005D1DDB"/>
    <w:rsid w:val="005D5EB0"/>
    <w:rsid w:val="005D6B3A"/>
    <w:rsid w:val="005E15C8"/>
    <w:rsid w:val="005F00F8"/>
    <w:rsid w:val="006032BD"/>
    <w:rsid w:val="0061366C"/>
    <w:rsid w:val="00617E7D"/>
    <w:rsid w:val="006401FE"/>
    <w:rsid w:val="0064087F"/>
    <w:rsid w:val="00645936"/>
    <w:rsid w:val="0065168D"/>
    <w:rsid w:val="0066303D"/>
    <w:rsid w:val="00665262"/>
    <w:rsid w:val="00674956"/>
    <w:rsid w:val="00675AA9"/>
    <w:rsid w:val="0068228D"/>
    <w:rsid w:val="0068381A"/>
    <w:rsid w:val="00687CF3"/>
    <w:rsid w:val="006A43AE"/>
    <w:rsid w:val="006A5A8E"/>
    <w:rsid w:val="006B2B82"/>
    <w:rsid w:val="006E40AB"/>
    <w:rsid w:val="006E573A"/>
    <w:rsid w:val="006F71D8"/>
    <w:rsid w:val="007018A2"/>
    <w:rsid w:val="0070478D"/>
    <w:rsid w:val="00707EB9"/>
    <w:rsid w:val="007239CF"/>
    <w:rsid w:val="00736922"/>
    <w:rsid w:val="007533AD"/>
    <w:rsid w:val="00753F4D"/>
    <w:rsid w:val="00763EF6"/>
    <w:rsid w:val="007705FC"/>
    <w:rsid w:val="007822F0"/>
    <w:rsid w:val="00792FA4"/>
    <w:rsid w:val="007C560D"/>
    <w:rsid w:val="007D3ABD"/>
    <w:rsid w:val="007E0C58"/>
    <w:rsid w:val="0082095F"/>
    <w:rsid w:val="00840C7A"/>
    <w:rsid w:val="00886F4B"/>
    <w:rsid w:val="00895D3F"/>
    <w:rsid w:val="008B6549"/>
    <w:rsid w:val="008E3D97"/>
    <w:rsid w:val="008F65D6"/>
    <w:rsid w:val="0091116B"/>
    <w:rsid w:val="009123FE"/>
    <w:rsid w:val="0092379E"/>
    <w:rsid w:val="00927A7D"/>
    <w:rsid w:val="00932945"/>
    <w:rsid w:val="00942182"/>
    <w:rsid w:val="009550A3"/>
    <w:rsid w:val="00955DBE"/>
    <w:rsid w:val="00962C78"/>
    <w:rsid w:val="009702A3"/>
    <w:rsid w:val="0097032A"/>
    <w:rsid w:val="00974EEE"/>
    <w:rsid w:val="0098190E"/>
    <w:rsid w:val="009860F3"/>
    <w:rsid w:val="00996A30"/>
    <w:rsid w:val="009C3700"/>
    <w:rsid w:val="009D1ED8"/>
    <w:rsid w:val="009F3A50"/>
    <w:rsid w:val="009F7691"/>
    <w:rsid w:val="009F7775"/>
    <w:rsid w:val="00A357E9"/>
    <w:rsid w:val="00A4100B"/>
    <w:rsid w:val="00A503EB"/>
    <w:rsid w:val="00A743FC"/>
    <w:rsid w:val="00A74D48"/>
    <w:rsid w:val="00A92AF6"/>
    <w:rsid w:val="00AB6E6C"/>
    <w:rsid w:val="00AD2F94"/>
    <w:rsid w:val="00AD7212"/>
    <w:rsid w:val="00AE0A6C"/>
    <w:rsid w:val="00AE3489"/>
    <w:rsid w:val="00AF63B1"/>
    <w:rsid w:val="00B1194B"/>
    <w:rsid w:val="00B21E1A"/>
    <w:rsid w:val="00B43EB7"/>
    <w:rsid w:val="00B44BEA"/>
    <w:rsid w:val="00B57A93"/>
    <w:rsid w:val="00B66C9C"/>
    <w:rsid w:val="00BA0315"/>
    <w:rsid w:val="00BB4560"/>
    <w:rsid w:val="00BF6380"/>
    <w:rsid w:val="00C00F1E"/>
    <w:rsid w:val="00C12D19"/>
    <w:rsid w:val="00C14408"/>
    <w:rsid w:val="00C15969"/>
    <w:rsid w:val="00C312C6"/>
    <w:rsid w:val="00C323AD"/>
    <w:rsid w:val="00C36557"/>
    <w:rsid w:val="00C41F4E"/>
    <w:rsid w:val="00C44352"/>
    <w:rsid w:val="00C50D87"/>
    <w:rsid w:val="00C570FA"/>
    <w:rsid w:val="00C87608"/>
    <w:rsid w:val="00CA755E"/>
    <w:rsid w:val="00CB4B55"/>
    <w:rsid w:val="00CB6662"/>
    <w:rsid w:val="00CC0204"/>
    <w:rsid w:val="00CC5ADD"/>
    <w:rsid w:val="00CD176B"/>
    <w:rsid w:val="00CE01E2"/>
    <w:rsid w:val="00CF115C"/>
    <w:rsid w:val="00CF37D0"/>
    <w:rsid w:val="00CF5A35"/>
    <w:rsid w:val="00CF5DD3"/>
    <w:rsid w:val="00D03729"/>
    <w:rsid w:val="00D11197"/>
    <w:rsid w:val="00D23E7D"/>
    <w:rsid w:val="00D24E93"/>
    <w:rsid w:val="00D3758F"/>
    <w:rsid w:val="00D558F2"/>
    <w:rsid w:val="00D7562E"/>
    <w:rsid w:val="00D7586C"/>
    <w:rsid w:val="00D8659B"/>
    <w:rsid w:val="00D91FE8"/>
    <w:rsid w:val="00D94253"/>
    <w:rsid w:val="00DA28CE"/>
    <w:rsid w:val="00DB2150"/>
    <w:rsid w:val="00DD3C55"/>
    <w:rsid w:val="00DE0FE5"/>
    <w:rsid w:val="00DF1A0D"/>
    <w:rsid w:val="00E02499"/>
    <w:rsid w:val="00E11F80"/>
    <w:rsid w:val="00E2368F"/>
    <w:rsid w:val="00E31367"/>
    <w:rsid w:val="00E52469"/>
    <w:rsid w:val="00E5765D"/>
    <w:rsid w:val="00E6425D"/>
    <w:rsid w:val="00E73688"/>
    <w:rsid w:val="00E73F1E"/>
    <w:rsid w:val="00EA0050"/>
    <w:rsid w:val="00EA4598"/>
    <w:rsid w:val="00EC2294"/>
    <w:rsid w:val="00EC4941"/>
    <w:rsid w:val="00ED51F2"/>
    <w:rsid w:val="00F032B3"/>
    <w:rsid w:val="00F2644D"/>
    <w:rsid w:val="00F26E33"/>
    <w:rsid w:val="00F34166"/>
    <w:rsid w:val="00F527D1"/>
    <w:rsid w:val="00F648D3"/>
    <w:rsid w:val="00F64922"/>
    <w:rsid w:val="00FA38C0"/>
    <w:rsid w:val="00FA4E2B"/>
    <w:rsid w:val="00FB7148"/>
    <w:rsid w:val="00FD1C26"/>
    <w:rsid w:val="00FD4531"/>
    <w:rsid w:val="00FD7CF1"/>
    <w:rsid w:val="00FE4470"/>
    <w:rsid w:val="00FF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1039DC8"/>
  <w15:docId w15:val="{F6104F47-052B-4CBC-8A69-80F84D84E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032A"/>
    <w:pPr>
      <w:widowControl w:val="0"/>
      <w:suppressAutoHyphens/>
    </w:pPr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uiPriority w:val="9"/>
    <w:qFormat/>
    <w:rsid w:val="000D0090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F37D0"/>
  </w:style>
  <w:style w:type="character" w:customStyle="1" w:styleId="WW-Absatz-Standardschriftart">
    <w:name w:val="WW-Absatz-Standardschriftart"/>
    <w:rsid w:val="00CF37D0"/>
  </w:style>
  <w:style w:type="character" w:customStyle="1" w:styleId="WW-Absatz-Standardschriftart1">
    <w:name w:val="WW-Absatz-Standardschriftart1"/>
    <w:rsid w:val="00CF37D0"/>
  </w:style>
  <w:style w:type="character" w:customStyle="1" w:styleId="WW-Absatz-Standardschriftart11">
    <w:name w:val="WW-Absatz-Standardschriftart11"/>
    <w:rsid w:val="00CF37D0"/>
  </w:style>
  <w:style w:type="character" w:styleId="Hipercze">
    <w:name w:val="Hyperlink"/>
    <w:uiPriority w:val="99"/>
    <w:rsid w:val="00CF37D0"/>
    <w:rPr>
      <w:color w:val="000080"/>
      <w:u w:val="single"/>
    </w:rPr>
  </w:style>
  <w:style w:type="paragraph" w:customStyle="1" w:styleId="Nagwek1">
    <w:name w:val="Nagłówek1"/>
    <w:basedOn w:val="Normalny"/>
    <w:next w:val="Tekstpodstawowy"/>
    <w:rsid w:val="00CF37D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F37D0"/>
    <w:pPr>
      <w:spacing w:after="120"/>
    </w:pPr>
  </w:style>
  <w:style w:type="paragraph" w:styleId="Lista">
    <w:name w:val="List"/>
    <w:basedOn w:val="Tekstpodstawowy"/>
    <w:rsid w:val="00CF37D0"/>
  </w:style>
  <w:style w:type="paragraph" w:customStyle="1" w:styleId="Podpis1">
    <w:name w:val="Podpis1"/>
    <w:basedOn w:val="Normalny"/>
    <w:rsid w:val="00CF37D0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F37D0"/>
    <w:pPr>
      <w:suppressLineNumbers/>
    </w:pPr>
  </w:style>
  <w:style w:type="paragraph" w:styleId="Nagwek">
    <w:name w:val="header"/>
    <w:basedOn w:val="Normalny"/>
    <w:next w:val="Tekstpodstawowy"/>
    <w:rsid w:val="00CF37D0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1Trescpisma">
    <w:name w:val="@11.Tresc_pisma"/>
    <w:basedOn w:val="Normalny"/>
    <w:rsid w:val="00CF37D0"/>
    <w:pPr>
      <w:spacing w:before="180"/>
      <w:jc w:val="both"/>
    </w:pPr>
    <w:rPr>
      <w:sz w:val="20"/>
      <w:szCs w:val="18"/>
    </w:rPr>
  </w:style>
  <w:style w:type="paragraph" w:customStyle="1" w:styleId="01Instytucja1">
    <w:name w:val="@01.Instytucja1"/>
    <w:basedOn w:val="11Trescpisma"/>
    <w:next w:val="02Instytucja2"/>
    <w:rsid w:val="00CF37D0"/>
    <w:pPr>
      <w:spacing w:before="0"/>
    </w:pPr>
    <w:rPr>
      <w:bCs/>
      <w:szCs w:val="20"/>
    </w:rPr>
  </w:style>
  <w:style w:type="paragraph" w:customStyle="1" w:styleId="02Instytucja2">
    <w:name w:val="@02.Instytucja2"/>
    <w:basedOn w:val="01Instytucja1"/>
    <w:next w:val="03ImieiNazwisko"/>
    <w:rsid w:val="00CF37D0"/>
    <w:pPr>
      <w:spacing w:after="100"/>
    </w:pPr>
  </w:style>
  <w:style w:type="paragraph" w:customStyle="1" w:styleId="03ImieiNazwisko">
    <w:name w:val="@03.Imie_i_Nazwisko"/>
    <w:basedOn w:val="11Trescpisma"/>
    <w:next w:val="04StanowiskoAdresata"/>
    <w:rsid w:val="00CF37D0"/>
  </w:style>
  <w:style w:type="paragraph" w:customStyle="1" w:styleId="04StanowiskoAdresata">
    <w:name w:val="@04.StanowiskoAdresata"/>
    <w:basedOn w:val="11Trescpisma"/>
    <w:rsid w:val="00CF37D0"/>
    <w:pPr>
      <w:spacing w:before="0" w:after="100"/>
    </w:pPr>
    <w:rPr>
      <w:bCs/>
      <w:szCs w:val="20"/>
    </w:rPr>
  </w:style>
  <w:style w:type="paragraph" w:styleId="Stopka">
    <w:name w:val="footer"/>
    <w:basedOn w:val="Normalny"/>
    <w:link w:val="StopkaZnak"/>
    <w:uiPriority w:val="99"/>
    <w:rsid w:val="00CF37D0"/>
    <w:pPr>
      <w:suppressLineNumbers/>
      <w:tabs>
        <w:tab w:val="center" w:pos="4818"/>
        <w:tab w:val="right" w:pos="9637"/>
      </w:tabs>
    </w:pPr>
  </w:style>
  <w:style w:type="paragraph" w:styleId="NormalnyWeb">
    <w:name w:val="Normal (Web)"/>
    <w:basedOn w:val="Normalny"/>
    <w:uiPriority w:val="99"/>
    <w:semiHidden/>
    <w:unhideWhenUsed/>
    <w:rsid w:val="00421249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eastAsia="pl-PL"/>
    </w:rPr>
  </w:style>
  <w:style w:type="paragraph" w:customStyle="1" w:styleId="20Dowiadomoscilista">
    <w:name w:val="@20.Do_wiadomosci_lista"/>
    <w:basedOn w:val="11Trescpisma"/>
    <w:rsid w:val="007018A2"/>
    <w:pPr>
      <w:tabs>
        <w:tab w:val="num" w:pos="720"/>
      </w:tabs>
      <w:spacing w:before="0"/>
      <w:ind w:left="-363"/>
    </w:pPr>
    <w:rPr>
      <w:rFonts w:eastAsia="Lucida Sans Unicode"/>
      <w:sz w:val="16"/>
    </w:rPr>
  </w:style>
  <w:style w:type="paragraph" w:customStyle="1" w:styleId="15Spraweprowadzi">
    <w:name w:val="@15.Sprawe_prowadzi"/>
    <w:basedOn w:val="11Trescpisma"/>
    <w:rsid w:val="007018A2"/>
    <w:pPr>
      <w:spacing w:before="0"/>
    </w:pPr>
    <w:rPr>
      <w:rFonts w:eastAsia="Lucida Sans Unicode"/>
      <w:sz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0D0090"/>
    <w:rPr>
      <w:b/>
      <w:bCs/>
      <w:sz w:val="36"/>
      <w:szCs w:val="36"/>
    </w:rPr>
  </w:style>
  <w:style w:type="paragraph" w:styleId="Bezodstpw">
    <w:name w:val="No Spacing"/>
    <w:uiPriority w:val="1"/>
    <w:qFormat/>
    <w:rsid w:val="00895D3F"/>
    <w:pPr>
      <w:widowControl w:val="0"/>
      <w:suppressAutoHyphens/>
    </w:pPr>
    <w:rPr>
      <w:rFonts w:ascii="Verdana" w:eastAsia="SimSun" w:hAnsi="Verdana" w:cs="Mangal"/>
      <w:kern w:val="1"/>
      <w:sz w:val="24"/>
      <w:szCs w:val="21"/>
      <w:lang w:eastAsia="hi-IN" w:bidi="hi-IN"/>
    </w:rPr>
  </w:style>
  <w:style w:type="character" w:styleId="Pogrubienie">
    <w:name w:val="Strong"/>
    <w:basedOn w:val="Domylnaczcionkaakapitu"/>
    <w:uiPriority w:val="22"/>
    <w:qFormat/>
    <w:rsid w:val="007D3ABD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3700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3700"/>
    <w:rPr>
      <w:rFonts w:ascii="Verdana" w:eastAsia="SimSun" w:hAnsi="Verdana" w:cs="Mangal"/>
      <w:kern w:val="1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3700"/>
    <w:rPr>
      <w:vertAlign w:val="superscript"/>
    </w:rPr>
  </w:style>
  <w:style w:type="paragraph" w:styleId="Akapitzlist">
    <w:name w:val="List Paragraph"/>
    <w:aliases w:val="L1,Numerowanie,List Paragraph,Akapit z listą5,maz_wyliczenie,opis dzialania,K-P_odwolanie,A_wyliczenie,Akapit z listą51,normalny tekst,T_SZ_List Paragraph,Nagł. 4 SW,Akapit z listą BS,Obiekt,List Paragraph1,HŁ_Bullet1,lp1,Normal,Normal2"/>
    <w:basedOn w:val="Normalny"/>
    <w:link w:val="AkapitzlistZnak"/>
    <w:uiPriority w:val="34"/>
    <w:qFormat/>
    <w:rsid w:val="00260189"/>
    <w:pPr>
      <w:ind w:left="720"/>
      <w:contextualSpacing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A479A"/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79A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79A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C289308D74E2492DA70DEFAE9D5EDFC8">
    <w:name w:val="C289308D74E2492DA70DEFAE9D5EDFC8"/>
    <w:rsid w:val="003A479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6F71D8"/>
    <w:rPr>
      <w:i/>
      <w:iCs/>
    </w:rPr>
  </w:style>
  <w:style w:type="character" w:customStyle="1" w:styleId="AkapitzlistZnak">
    <w:name w:val="Akapit z listą Znak"/>
    <w:aliases w:val="L1 Znak,Numerowanie Znak,List Paragraph Znak,Akapit z listą5 Znak,maz_wyliczenie Znak,opis dzialania Znak,K-P_odwolanie Znak,A_wyliczenie Znak,Akapit z listą51 Znak,normalny tekst Znak,T_SZ_List Paragraph Znak,Nagł. 4 SW Znak"/>
    <w:link w:val="Akapitzlist"/>
    <w:uiPriority w:val="34"/>
    <w:qFormat/>
    <w:rsid w:val="006F71D8"/>
    <w:rPr>
      <w:rFonts w:ascii="Verdana" w:eastAsia="SimSun" w:hAnsi="Verdana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6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straz@strazmiejska.wroclaw.pl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ir%20Chelchowski\Desktop\Szablon%20do%20pism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AB621-1846-4E21-B973-42A69AD38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C:\Users\Slawomir Chelchowski\Desktop\Szablon do pism.dotm</Template>
  <TotalTime>130</TotalTime>
  <Pages>1</Pages>
  <Words>66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</vt:lpstr>
    </vt:vector>
  </TitlesOfParts>
  <Company>Microsoft</Company>
  <LinksUpToDate>false</LinksUpToDate>
  <CharactersWithSpaces>464</CharactersWithSpaces>
  <SharedDoc>false</SharedDoc>
  <HLinks>
    <vt:vector size="6" baseType="variant">
      <vt:variant>
        <vt:i4>1441891</vt:i4>
      </vt:variant>
      <vt:variant>
        <vt:i4>0</vt:i4>
      </vt:variant>
      <vt:variant>
        <vt:i4>0</vt:i4>
      </vt:variant>
      <vt:variant>
        <vt:i4>5</vt:i4>
      </vt:variant>
      <vt:variant>
        <vt:lpwstr>mailto:straz@strazmiejska.wroclaw.pl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</dc:title>
  <dc:creator>Slawomir Chelchowski</dc:creator>
  <cp:lastModifiedBy>Sylwester Smok</cp:lastModifiedBy>
  <cp:revision>24</cp:revision>
  <cp:lastPrinted>2021-08-19T08:09:00Z</cp:lastPrinted>
  <dcterms:created xsi:type="dcterms:W3CDTF">2019-02-28T12:14:00Z</dcterms:created>
  <dcterms:modified xsi:type="dcterms:W3CDTF">2022-01-21T10:35:00Z</dcterms:modified>
</cp:coreProperties>
</file>