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17E36737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296B0D">
        <w:rPr>
          <w:rFonts w:cs="Times New Roman"/>
          <w:sz w:val="20"/>
          <w:szCs w:val="20"/>
          <w:lang w:eastAsia="pl-PL"/>
        </w:rPr>
        <w:t>05</w:t>
      </w:r>
      <w:r w:rsidRPr="00617E7D">
        <w:rPr>
          <w:rFonts w:cs="Times New Roman"/>
          <w:sz w:val="20"/>
          <w:szCs w:val="20"/>
          <w:lang w:eastAsia="pl-PL"/>
        </w:rPr>
        <w:t>.</w:t>
      </w:r>
      <w:r w:rsidR="00184C81">
        <w:rPr>
          <w:rFonts w:cs="Times New Roman"/>
          <w:sz w:val="20"/>
          <w:szCs w:val="20"/>
          <w:lang w:eastAsia="pl-PL"/>
        </w:rPr>
        <w:t>0</w:t>
      </w:r>
      <w:r w:rsidR="00296B0D">
        <w:rPr>
          <w:rFonts w:cs="Times New Roman"/>
          <w:sz w:val="20"/>
          <w:szCs w:val="20"/>
          <w:lang w:eastAsia="pl-PL"/>
        </w:rPr>
        <w:t>7</w:t>
      </w:r>
      <w:r w:rsidRPr="00617E7D">
        <w:rPr>
          <w:rFonts w:cs="Times New Roman"/>
          <w:sz w:val="20"/>
          <w:szCs w:val="20"/>
          <w:lang w:eastAsia="pl-PL"/>
        </w:rPr>
        <w:t>.202</w:t>
      </w:r>
      <w:r w:rsidR="00184C81">
        <w:rPr>
          <w:rFonts w:cs="Times New Roman"/>
          <w:sz w:val="20"/>
          <w:szCs w:val="20"/>
          <w:lang w:eastAsia="pl-PL"/>
        </w:rPr>
        <w:t>2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19835F43" w14:textId="17764740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>Informacja o kwocie przeznaczonej na realizację zamówienia</w:t>
      </w:r>
    </w:p>
    <w:p w14:paraId="2F982B75" w14:textId="32B2BA6E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4A0E1EE2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>
        <w:rPr>
          <w:rFonts w:eastAsia="Calibri" w:cs="Arial"/>
          <w:sz w:val="20"/>
          <w:szCs w:val="20"/>
        </w:rPr>
        <w:t xml:space="preserve">postępowania </w:t>
      </w:r>
      <w:r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1AC38E22" w14:textId="2AEA931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04197143" w14:textId="328F1925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3E5FBCF6" w:rsidR="00617E7D" w:rsidRPr="00617E7D" w:rsidRDefault="00617E7D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Działając na podstawie art. 222 ust. 4 ustawy z 11 września 2019 r. – Prawo zamówień publicznych (Dz.U. poz. 2019 ze zm.), zamawiający informuje, że na realizację zamówienia zamierza przeznaczyć kwotę</w:t>
      </w:r>
      <w:r>
        <w:rPr>
          <w:rFonts w:eastAsia="Calibri" w:cs="Arial"/>
          <w:sz w:val="20"/>
          <w:szCs w:val="20"/>
        </w:rPr>
        <w:t xml:space="preserve"> </w:t>
      </w:r>
      <w:r w:rsidR="00296B0D">
        <w:rPr>
          <w:rFonts w:eastAsia="Calibri" w:cs="Arial"/>
          <w:b/>
          <w:bCs/>
          <w:sz w:val="20"/>
          <w:szCs w:val="20"/>
        </w:rPr>
        <w:t>1 565 000</w:t>
      </w:r>
      <w:r w:rsidRPr="00617E7D">
        <w:rPr>
          <w:rFonts w:eastAsia="Calibri" w:cs="Arial"/>
          <w:b/>
          <w:bCs/>
          <w:sz w:val="20"/>
          <w:szCs w:val="20"/>
        </w:rPr>
        <w:t xml:space="preserve"> zł</w:t>
      </w:r>
      <w:r>
        <w:rPr>
          <w:rFonts w:eastAsia="Calibri" w:cs="Arial"/>
          <w:sz w:val="20"/>
          <w:szCs w:val="20"/>
        </w:rPr>
        <w:t xml:space="preserve"> (</w:t>
      </w:r>
      <w:r w:rsidR="00296B0D">
        <w:rPr>
          <w:rFonts w:eastAsia="Calibri" w:cs="Arial"/>
          <w:sz w:val="20"/>
          <w:szCs w:val="20"/>
        </w:rPr>
        <w:t xml:space="preserve">jeden milion pięćset sześćdziesiąt pięć </w:t>
      </w:r>
      <w:r>
        <w:rPr>
          <w:rFonts w:eastAsia="Calibri" w:cs="Arial"/>
          <w:sz w:val="20"/>
          <w:szCs w:val="20"/>
        </w:rPr>
        <w:t xml:space="preserve">tysięcy złotych </w:t>
      </w:r>
      <w:r w:rsidRPr="00617E7D">
        <w:rPr>
          <w:rFonts w:eastAsia="Calibri" w:cs="Arial"/>
          <w:sz w:val="20"/>
          <w:szCs w:val="20"/>
        </w:rPr>
        <w:t>brutto).</w:t>
      </w:r>
    </w:p>
    <w:p w14:paraId="13F3BEFF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6BA49230" w14:textId="79E109CC" w:rsid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4941CE8B" w14:textId="7C9D9903" w:rsidR="00296B0D" w:rsidRDefault="00296B0D" w:rsidP="00617E7D">
      <w:pPr>
        <w:jc w:val="both"/>
        <w:rPr>
          <w:rFonts w:eastAsia="Times New Roman" w:cs="Arial"/>
          <w:sz w:val="20"/>
          <w:szCs w:val="20"/>
        </w:rPr>
      </w:pPr>
    </w:p>
    <w:p w14:paraId="45040538" w14:textId="46491C5F" w:rsidR="00296B0D" w:rsidRDefault="00296B0D" w:rsidP="00617E7D">
      <w:pPr>
        <w:jc w:val="both"/>
        <w:rPr>
          <w:rFonts w:eastAsia="Times New Roman" w:cs="Arial"/>
          <w:sz w:val="20"/>
          <w:szCs w:val="20"/>
        </w:rPr>
      </w:pPr>
    </w:p>
    <w:p w14:paraId="7DD238FB" w14:textId="3B07372C" w:rsidR="00296B0D" w:rsidRDefault="00296B0D" w:rsidP="00617E7D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>Przewodniczący</w:t>
      </w:r>
    </w:p>
    <w:p w14:paraId="1EDC5DFD" w14:textId="5334DF31" w:rsidR="00296B0D" w:rsidRDefault="00296B0D" w:rsidP="00617E7D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</w:p>
    <w:p w14:paraId="2E632B93" w14:textId="74E1BE4C" w:rsidR="00296B0D" w:rsidRPr="00617E7D" w:rsidRDefault="00296B0D" w:rsidP="00617E7D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 xml:space="preserve">     Komisji Przetargowej</w:t>
      </w:r>
    </w:p>
    <w:sectPr w:rsidR="00296B0D" w:rsidRPr="00617E7D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ED7AE" w14:textId="77777777" w:rsidR="00DB3B21" w:rsidRDefault="00DB3B21">
      <w:r>
        <w:separator/>
      </w:r>
    </w:p>
  </w:endnote>
  <w:endnote w:type="continuationSeparator" w:id="0">
    <w:p w14:paraId="136B83D3" w14:textId="77777777" w:rsidR="00DB3B21" w:rsidRDefault="00DB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0A64" w14:textId="77777777" w:rsidR="008E6FCB" w:rsidRDefault="008E6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F4AF" w14:textId="77777777" w:rsidR="00DB3B21" w:rsidRDefault="00DB3B21">
      <w:r>
        <w:separator/>
      </w:r>
    </w:p>
  </w:footnote>
  <w:footnote w:type="continuationSeparator" w:id="0">
    <w:p w14:paraId="69145DBC" w14:textId="77777777" w:rsidR="00DB3B21" w:rsidRDefault="00DB3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000000">
    <w:pPr>
      <w:pStyle w:val="Tekstpodstawowy"/>
      <w:spacing w:line="100" w:lineRule="atLeast"/>
      <w:jc w:val="center"/>
      <w:rPr>
        <w:rStyle w:val="Hipercze"/>
        <w:lang w:val="en-US"/>
      </w:rPr>
    </w:pPr>
    <w:r>
      <w:fldChar w:fldCharType="begin"/>
    </w:r>
    <w:r w:rsidRPr="00296B0D">
      <w:rPr>
        <w:lang w:val="en-US"/>
      </w:rPr>
      <w:instrText>HYPERLINK "mailto:straz@strazmiejska.wroclaw.pl"</w:instrText>
    </w:r>
    <w:r>
      <w:fldChar w:fldCharType="separate"/>
    </w:r>
    <w:r w:rsidR="00194493" w:rsidRPr="005F00F8">
      <w:rPr>
        <w:rStyle w:val="Hipercze"/>
        <w:lang w:val="en-US"/>
      </w:rPr>
      <w:t>straz@strazmiejska.wroclaw.pl</w:t>
    </w:r>
    <w:r>
      <w:rPr>
        <w:rStyle w:val="Hipercze"/>
        <w:lang w:val="en-US"/>
      </w:rPr>
      <w:fldChar w:fldCharType="end"/>
    </w:r>
  </w:p>
  <w:p w14:paraId="7467D59C" w14:textId="6FE95FA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</w:t>
    </w:r>
    <w:r w:rsidR="008E6FCB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7355316">
    <w:abstractNumId w:val="0"/>
  </w:num>
  <w:num w:numId="2" w16cid:durableId="21131976">
    <w:abstractNumId w:val="1"/>
  </w:num>
  <w:num w:numId="3" w16cid:durableId="1498304611">
    <w:abstractNumId w:val="4"/>
  </w:num>
  <w:num w:numId="4" w16cid:durableId="1576159241">
    <w:abstractNumId w:val="6"/>
  </w:num>
  <w:num w:numId="5" w16cid:durableId="1460108089">
    <w:abstractNumId w:val="2"/>
  </w:num>
  <w:num w:numId="6" w16cid:durableId="2021159833">
    <w:abstractNumId w:val="7"/>
  </w:num>
  <w:num w:numId="7" w16cid:durableId="1260410140">
    <w:abstractNumId w:val="5"/>
  </w:num>
  <w:num w:numId="8" w16cid:durableId="273756226">
    <w:abstractNumId w:val="8"/>
  </w:num>
  <w:num w:numId="9" w16cid:durableId="131675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4C81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43F1D"/>
    <w:rsid w:val="00252893"/>
    <w:rsid w:val="00260189"/>
    <w:rsid w:val="002626AB"/>
    <w:rsid w:val="00263832"/>
    <w:rsid w:val="00282878"/>
    <w:rsid w:val="00287092"/>
    <w:rsid w:val="00296B0D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7F78F0"/>
    <w:rsid w:val="0082095F"/>
    <w:rsid w:val="00840C7A"/>
    <w:rsid w:val="00886F4B"/>
    <w:rsid w:val="00895D3F"/>
    <w:rsid w:val="008B6549"/>
    <w:rsid w:val="008E3D97"/>
    <w:rsid w:val="008E6FCB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B3B21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129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531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24</cp:revision>
  <cp:lastPrinted>2021-08-19T08:09:00Z</cp:lastPrinted>
  <dcterms:created xsi:type="dcterms:W3CDTF">2019-02-28T12:14:00Z</dcterms:created>
  <dcterms:modified xsi:type="dcterms:W3CDTF">2022-07-05T08:50:00Z</dcterms:modified>
</cp:coreProperties>
</file>