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5E38B62" w14:textId="7443E077" w:rsidR="00617E7D" w:rsidRPr="00617E7D" w:rsidRDefault="00617E7D" w:rsidP="00617E7D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="002B345C">
        <w:rPr>
          <w:rFonts w:cs="Times New Roman"/>
          <w:sz w:val="20"/>
          <w:szCs w:val="20"/>
          <w:lang w:eastAsia="pl-PL"/>
        </w:rPr>
        <w:t>Wrocław, dnia 16.08.2022</w:t>
      </w:r>
      <w:r w:rsidR="00415EBB">
        <w:rPr>
          <w:rFonts w:cs="Times New Roman"/>
          <w:sz w:val="20"/>
          <w:szCs w:val="20"/>
          <w:lang w:eastAsia="pl-PL"/>
        </w:rPr>
        <w:t>r.</w:t>
      </w:r>
    </w:p>
    <w:p w14:paraId="519E109D" w14:textId="77777777" w:rsidR="00617E7D" w:rsidRPr="00617E7D" w:rsidRDefault="00617E7D" w:rsidP="00617E7D">
      <w:pPr>
        <w:autoSpaceDE w:val="0"/>
        <w:autoSpaceDN w:val="0"/>
        <w:jc w:val="center"/>
        <w:rPr>
          <w:rFonts w:ascii="Segoe Script" w:hAnsi="Segoe Script" w:cs="Times New Roman"/>
          <w:lang w:eastAsia="pl-PL"/>
        </w:rPr>
      </w:pPr>
    </w:p>
    <w:p w14:paraId="1824C9CB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78C520A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5A4B13AF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44CE9E0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2F982B75" w14:textId="54BDC28F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  <w:r w:rsidRPr="00617E7D">
        <w:rPr>
          <w:rFonts w:cs="Times New Roman"/>
          <w:b/>
          <w:bCs/>
          <w:lang w:eastAsia="pl-PL"/>
        </w:rPr>
        <w:t xml:space="preserve">Informacja </w:t>
      </w:r>
      <w:r w:rsidR="006B2B82">
        <w:rPr>
          <w:rFonts w:cs="Times New Roman"/>
          <w:b/>
          <w:bCs/>
          <w:lang w:eastAsia="pl-PL"/>
        </w:rPr>
        <w:t>z otwarcia ofert</w:t>
      </w:r>
    </w:p>
    <w:p w14:paraId="0DA6DF1D" w14:textId="77777777" w:rsidR="00617E7D" w:rsidRP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bookmarkEnd w:id="2"/>
    <w:p w14:paraId="5FEA5306" w14:textId="77777777" w:rsidR="00617E7D" w:rsidRPr="00617E7D" w:rsidRDefault="00617E7D" w:rsidP="00617E7D">
      <w:pPr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34614167" w14:textId="554A8D38" w:rsidR="00617E7D" w:rsidRPr="001C24B3" w:rsidRDefault="00617E7D" w:rsidP="00617E7D">
      <w:pPr>
        <w:jc w:val="both"/>
        <w:rPr>
          <w:rFonts w:eastAsia="Calibri" w:cs="Arial"/>
          <w:sz w:val="20"/>
          <w:szCs w:val="20"/>
        </w:rPr>
      </w:pPr>
      <w:r w:rsidRPr="00617E7D">
        <w:rPr>
          <w:rFonts w:eastAsia="Calibri" w:cs="Arial"/>
          <w:b/>
          <w:sz w:val="20"/>
          <w:szCs w:val="20"/>
        </w:rPr>
        <w:t>Dotyczy:</w:t>
      </w:r>
      <w:r w:rsidRPr="00617E7D">
        <w:rPr>
          <w:rFonts w:eastAsia="Calibri" w:cs="Arial"/>
          <w:sz w:val="20"/>
          <w:szCs w:val="20"/>
        </w:rPr>
        <w:t xml:space="preserve"> </w:t>
      </w:r>
      <w:r w:rsidRPr="001C24B3">
        <w:rPr>
          <w:rFonts w:eastAsia="Calibri" w:cs="Arial"/>
          <w:sz w:val="20"/>
          <w:szCs w:val="20"/>
        </w:rPr>
        <w:t>postępowania „</w:t>
      </w:r>
      <w:r w:rsidR="009F190B" w:rsidRPr="001C24B3">
        <w:rPr>
          <w:rFonts w:eastAsia="Calibri" w:cs="Arial"/>
          <w:sz w:val="20"/>
          <w:szCs w:val="20"/>
        </w:rPr>
        <w:t>Dostawa paliwa do samochodów i urządzeń Straży Miejskiej Wrocławia</w:t>
      </w:r>
      <w:r w:rsidRPr="001C24B3">
        <w:rPr>
          <w:rFonts w:eastAsia="Calibri" w:cs="Arial"/>
          <w:sz w:val="20"/>
          <w:szCs w:val="20"/>
        </w:rPr>
        <w:t>”</w:t>
      </w:r>
    </w:p>
    <w:p w14:paraId="1AC38E22" w14:textId="2AEA9316" w:rsidR="00617E7D" w:rsidRPr="001C24B3" w:rsidRDefault="00617E7D" w:rsidP="00617E7D">
      <w:pPr>
        <w:jc w:val="both"/>
        <w:rPr>
          <w:rFonts w:eastAsia="Calibri" w:cs="Arial"/>
          <w:sz w:val="20"/>
          <w:szCs w:val="20"/>
        </w:rPr>
      </w:pPr>
    </w:p>
    <w:p w14:paraId="04197143" w14:textId="328F1925" w:rsidR="00617E7D" w:rsidRPr="001C24B3" w:rsidRDefault="00617E7D" w:rsidP="00617E7D">
      <w:pPr>
        <w:jc w:val="both"/>
        <w:rPr>
          <w:rFonts w:eastAsia="Calibri" w:cs="Arial"/>
          <w:sz w:val="20"/>
          <w:szCs w:val="20"/>
        </w:rPr>
      </w:pPr>
    </w:p>
    <w:p w14:paraId="36C463CE" w14:textId="77777777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6CCC352A" w14:textId="77777777" w:rsidR="00617E7D" w:rsidRPr="00617E7D" w:rsidRDefault="00617E7D" w:rsidP="00617E7D">
      <w:pPr>
        <w:jc w:val="both"/>
        <w:rPr>
          <w:rFonts w:eastAsia="Times New Roman" w:cs="Arial"/>
          <w:b/>
          <w:color w:val="002060"/>
          <w:sz w:val="20"/>
          <w:szCs w:val="20"/>
          <w:lang w:eastAsia="pl-PL"/>
        </w:rPr>
      </w:pPr>
    </w:p>
    <w:p w14:paraId="1216E8F5" w14:textId="0471EBDF" w:rsidR="00617E7D" w:rsidRDefault="00617E7D" w:rsidP="00617E7D">
      <w:pPr>
        <w:spacing w:line="120" w:lineRule="atLeast"/>
        <w:jc w:val="both"/>
        <w:rPr>
          <w:rFonts w:eastAsia="Calibri" w:cs="Arial"/>
          <w:sz w:val="20"/>
          <w:szCs w:val="20"/>
        </w:rPr>
      </w:pPr>
      <w:r w:rsidRPr="00617E7D">
        <w:rPr>
          <w:rFonts w:eastAsia="Calibri" w:cs="Arial"/>
          <w:sz w:val="20"/>
          <w:szCs w:val="20"/>
        </w:rPr>
        <w:t>Działa</w:t>
      </w:r>
      <w:r w:rsidR="009F190B">
        <w:rPr>
          <w:rFonts w:eastAsia="Calibri" w:cs="Arial"/>
          <w:sz w:val="20"/>
          <w:szCs w:val="20"/>
        </w:rPr>
        <w:t>jąc na podstawie art. 222 ust. 5</w:t>
      </w:r>
      <w:r w:rsidRPr="00617E7D">
        <w:rPr>
          <w:rFonts w:eastAsia="Calibri" w:cs="Arial"/>
          <w:sz w:val="20"/>
          <w:szCs w:val="20"/>
        </w:rPr>
        <w:t xml:space="preserve"> ustawy z 11 września 2019 r. – Prawo zamówień publicznych (</w:t>
      </w:r>
      <w:r w:rsidR="002B345C">
        <w:rPr>
          <w:rFonts w:eastAsia="Calibri" w:cs="Arial"/>
          <w:sz w:val="20"/>
          <w:szCs w:val="20"/>
        </w:rPr>
        <w:t xml:space="preserve">Dz.U. z 2021r. poz. 1129 z </w:t>
      </w:r>
      <w:proofErr w:type="spellStart"/>
      <w:r w:rsidR="002B345C">
        <w:rPr>
          <w:rFonts w:eastAsia="Calibri" w:cs="Arial"/>
          <w:sz w:val="20"/>
          <w:szCs w:val="20"/>
        </w:rPr>
        <w:t>późn</w:t>
      </w:r>
      <w:proofErr w:type="spellEnd"/>
      <w:r w:rsidR="002B345C">
        <w:rPr>
          <w:rFonts w:eastAsia="Calibri" w:cs="Arial"/>
          <w:sz w:val="20"/>
          <w:szCs w:val="20"/>
        </w:rPr>
        <w:t>. zm.),</w:t>
      </w:r>
      <w:r w:rsidRPr="00617E7D">
        <w:rPr>
          <w:rFonts w:eastAsia="Calibri" w:cs="Arial"/>
          <w:sz w:val="20"/>
          <w:szCs w:val="20"/>
        </w:rPr>
        <w:t xml:space="preserve"> zamawiający informuje, że </w:t>
      </w:r>
      <w:r w:rsidR="009F190B">
        <w:rPr>
          <w:rFonts w:eastAsia="Calibri" w:cs="Arial"/>
          <w:sz w:val="20"/>
          <w:szCs w:val="20"/>
        </w:rPr>
        <w:t>w postępowaniu wpłynęła następująca oferta</w:t>
      </w:r>
      <w:r w:rsidR="006B2B82">
        <w:rPr>
          <w:rFonts w:eastAsia="Calibri" w:cs="Arial"/>
          <w:sz w:val="20"/>
          <w:szCs w:val="20"/>
        </w:rPr>
        <w:t>:</w:t>
      </w:r>
    </w:p>
    <w:p w14:paraId="74102BFA" w14:textId="77777777" w:rsidR="009F190B" w:rsidRDefault="009F190B" w:rsidP="00617E7D">
      <w:pPr>
        <w:spacing w:line="120" w:lineRule="atLeast"/>
        <w:jc w:val="both"/>
        <w:rPr>
          <w:rFonts w:eastAsia="Calibri" w:cs="Arial"/>
          <w:b/>
          <w:i/>
          <w:color w:val="002060"/>
          <w:sz w:val="20"/>
          <w:szCs w:val="20"/>
        </w:rPr>
      </w:pPr>
    </w:p>
    <w:p w14:paraId="7BFF6545" w14:textId="52234853" w:rsidR="009F190B" w:rsidRDefault="009F190B" w:rsidP="009F190B">
      <w:pPr>
        <w:pStyle w:val="Akapitzlist"/>
        <w:numPr>
          <w:ilvl w:val="0"/>
          <w:numId w:val="11"/>
        </w:numPr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BIOESTRY SP.O.O.</w:t>
      </w:r>
    </w:p>
    <w:p w14:paraId="74328B9F" w14:textId="48FDF50D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56-200 Góra ul. Wincentego Witosa 7</w:t>
      </w:r>
    </w:p>
    <w:p w14:paraId="08553C7B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51AEE0AB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3CEDDE02" w14:textId="15333063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 xml:space="preserve">Cena za realizację </w:t>
      </w:r>
      <w:r w:rsidR="002B345C">
        <w:rPr>
          <w:rFonts w:eastAsia="Calibri" w:cs="Arial"/>
          <w:b/>
          <w:color w:val="002060"/>
          <w:sz w:val="20"/>
          <w:szCs w:val="20"/>
        </w:rPr>
        <w:t>zamówienia wynosi-63 906,00</w:t>
      </w:r>
      <w:r>
        <w:rPr>
          <w:rFonts w:eastAsia="Calibri" w:cs="Arial"/>
          <w:b/>
          <w:color w:val="002060"/>
          <w:sz w:val="20"/>
          <w:szCs w:val="20"/>
        </w:rPr>
        <w:t xml:space="preserve"> zł.</w:t>
      </w:r>
    </w:p>
    <w:p w14:paraId="0F2DD41E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4397A0C6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2E6D1262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29670D13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716D52B6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0A0B14E5" w14:textId="12752E41" w:rsidR="009F190B" w:rsidRP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 xml:space="preserve">Przewodniczący </w:t>
      </w:r>
    </w:p>
    <w:p w14:paraId="2AAEE432" w14:textId="65ABFA2A" w:rsidR="009F190B" w:rsidRP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color w:val="002060"/>
          <w:sz w:val="20"/>
          <w:szCs w:val="20"/>
        </w:rPr>
      </w:pP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bookmarkStart w:id="3" w:name="_GoBack"/>
      <w:bookmarkEnd w:id="3"/>
      <w:r w:rsidRPr="009F190B">
        <w:rPr>
          <w:rFonts w:eastAsia="Calibri" w:cs="Arial"/>
          <w:color w:val="002060"/>
          <w:sz w:val="20"/>
          <w:szCs w:val="20"/>
        </w:rPr>
        <w:tab/>
        <w:t xml:space="preserve">               Komisji Przetargowej </w:t>
      </w:r>
    </w:p>
    <w:p w14:paraId="13F3BEFF" w14:textId="77777777" w:rsidR="00617E7D" w:rsidRPr="009F190B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08F2F4C3" w14:textId="77777777" w:rsidR="00617E7D" w:rsidRPr="009F190B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0A227271" w14:textId="05C6A1A5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033F13D" w14:textId="53BA70C6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2853DF0" w14:textId="77777777" w:rsidR="006B2B82" w:rsidRP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sectPr w:rsidR="006B2B82" w:rsidRPr="006B2B82" w:rsidSect="00CB4B55">
      <w:headerReference w:type="default" r:id="rId9"/>
      <w:footerReference w:type="even" r:id="rId10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6CF4F0" w14:textId="77777777" w:rsidR="003D139C" w:rsidRDefault="003D139C">
      <w:r>
        <w:separator/>
      </w:r>
    </w:p>
  </w:endnote>
  <w:endnote w:type="continuationSeparator" w:id="0">
    <w:p w14:paraId="47FDAE04" w14:textId="77777777" w:rsidR="003D139C" w:rsidRDefault="003D1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7CF959" w14:textId="2398B897" w:rsidR="006F71D8" w:rsidRDefault="006F71D8">
    <w:pPr>
      <w:pStyle w:val="Stopka"/>
    </w:pPr>
    <w:r>
      <w:rPr>
        <w:noProof/>
        <w:lang w:eastAsia="pl-PL" w:bidi="ar-SA"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A92E1A" w14:textId="77777777" w:rsidR="003D139C" w:rsidRDefault="003D139C">
      <w:r>
        <w:separator/>
      </w:r>
    </w:p>
  </w:footnote>
  <w:footnote w:type="continuationSeparator" w:id="0">
    <w:p w14:paraId="2D971494" w14:textId="77777777" w:rsidR="003D139C" w:rsidRDefault="003D1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4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3D139C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3322324E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</w:p>
  <w:bookmarkEnd w:id="4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72043F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99F0545"/>
    <w:multiLevelType w:val="hybridMultilevel"/>
    <w:tmpl w:val="3648C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F1CBD"/>
    <w:multiLevelType w:val="hybridMultilevel"/>
    <w:tmpl w:val="55DC4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4"/>
  </w:num>
  <w:num w:numId="6">
    <w:abstractNumId w:val="9"/>
  </w:num>
  <w:num w:numId="7">
    <w:abstractNumId w:val="7"/>
  </w:num>
  <w:num w:numId="8">
    <w:abstractNumId w:val="10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C24B3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76E5D"/>
    <w:rsid w:val="00282878"/>
    <w:rsid w:val="00287092"/>
    <w:rsid w:val="002A2F5E"/>
    <w:rsid w:val="002A35D8"/>
    <w:rsid w:val="002B2A77"/>
    <w:rsid w:val="002B345C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3D139C"/>
    <w:rsid w:val="003D211F"/>
    <w:rsid w:val="004154E4"/>
    <w:rsid w:val="00415EBB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B2B82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8020E0"/>
    <w:rsid w:val="0082095F"/>
    <w:rsid w:val="00840C7A"/>
    <w:rsid w:val="00886F4B"/>
    <w:rsid w:val="00895D3F"/>
    <w:rsid w:val="008B6549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0241"/>
    <w:rsid w:val="00996A30"/>
    <w:rsid w:val="009C3700"/>
    <w:rsid w:val="009D1ED8"/>
    <w:rsid w:val="009F190B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3C9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039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2824C-DFC1-42FE-A3FC-38461A858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pism.dotm</Template>
  <TotalTime>0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558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Andrzej Janusz</cp:lastModifiedBy>
  <cp:revision>2</cp:revision>
  <cp:lastPrinted>2021-08-19T08:09:00Z</cp:lastPrinted>
  <dcterms:created xsi:type="dcterms:W3CDTF">2022-08-16T09:06:00Z</dcterms:created>
  <dcterms:modified xsi:type="dcterms:W3CDTF">2022-08-16T09:06:00Z</dcterms:modified>
</cp:coreProperties>
</file>