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A753B" w:rsidRPr="005A753B" w:rsidRDefault="005A753B" w:rsidP="005A753B">
      <w:pPr>
        <w:pStyle w:val="Tekstpodstawowy"/>
        <w:spacing w:line="100" w:lineRule="atLeast"/>
        <w:rPr>
          <w:sz w:val="18"/>
          <w:szCs w:val="18"/>
        </w:rPr>
      </w:pPr>
      <w:bookmarkStart w:id="0" w:name="DataPisma"/>
      <w:bookmarkEnd w:id="0"/>
      <w:r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  <w:r w:rsidR="00CB4B55">
        <w:rPr>
          <w:sz w:val="18"/>
          <w:szCs w:val="18"/>
        </w:rPr>
        <w:tab/>
      </w: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  <w:r w:rsidRPr="00662672">
        <w:rPr>
          <w:sz w:val="18"/>
          <w:szCs w:val="18"/>
        </w:rPr>
        <w:t>W</w:t>
      </w:r>
      <w:r w:rsidRPr="00662672">
        <w:rPr>
          <w:b/>
          <w:bCs/>
          <w:sz w:val="18"/>
          <w:szCs w:val="18"/>
        </w:rPr>
        <w:t xml:space="preserve">L.321.1.2019.IS </w:t>
      </w:r>
      <w:r>
        <w:rPr>
          <w:b/>
          <w:bCs/>
          <w:sz w:val="18"/>
          <w:szCs w:val="18"/>
        </w:rPr>
        <w:t xml:space="preserve">                                                                   </w:t>
      </w:r>
      <w:r w:rsidRPr="00662672">
        <w:rPr>
          <w:b/>
          <w:bCs/>
          <w:sz w:val="18"/>
          <w:szCs w:val="18"/>
        </w:rPr>
        <w:t>Wrocław, dnia 5/08/2019</w:t>
      </w:r>
    </w:p>
    <w:p w:rsid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C340E8" w:rsidRPr="00662672" w:rsidRDefault="00C340E8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  <w:r w:rsidRPr="00662672">
        <w:rPr>
          <w:b/>
          <w:bCs/>
          <w:sz w:val="18"/>
          <w:szCs w:val="18"/>
        </w:rPr>
        <w:t>Dotyczy</w:t>
      </w:r>
      <w:r w:rsidRPr="00C340E8">
        <w:rPr>
          <w:bCs/>
          <w:sz w:val="18"/>
          <w:szCs w:val="18"/>
        </w:rPr>
        <w:t>:</w:t>
      </w:r>
      <w:r w:rsidR="00C340E8" w:rsidRPr="00C340E8">
        <w:rPr>
          <w:bCs/>
          <w:sz w:val="18"/>
          <w:szCs w:val="18"/>
        </w:rPr>
        <w:t xml:space="preserve"> postępowania</w:t>
      </w:r>
      <w:r w:rsidR="00C340E8">
        <w:rPr>
          <w:b/>
          <w:bCs/>
          <w:sz w:val="18"/>
          <w:szCs w:val="18"/>
        </w:rPr>
        <w:t xml:space="preserve"> </w:t>
      </w:r>
      <w:r w:rsidRPr="00662672">
        <w:rPr>
          <w:b/>
          <w:bCs/>
          <w:sz w:val="18"/>
          <w:szCs w:val="18"/>
        </w:rPr>
        <w:t xml:space="preserve"> </w:t>
      </w:r>
      <w:r w:rsidR="00C340E8">
        <w:rPr>
          <w:sz w:val="18"/>
          <w:szCs w:val="18"/>
        </w:rPr>
        <w:t>o udzielenie zamówienia publicznego na zadanie</w:t>
      </w:r>
      <w:r w:rsidRPr="00662672">
        <w:rPr>
          <w:sz w:val="18"/>
          <w:szCs w:val="18"/>
        </w:rPr>
        <w:t xml:space="preserve"> pn. „Świadczenie usług pocztowych dla Straży Miejskiej</w:t>
      </w:r>
      <w:r w:rsidR="00C340E8">
        <w:rPr>
          <w:sz w:val="18"/>
          <w:szCs w:val="18"/>
        </w:rPr>
        <w:t xml:space="preserve"> </w:t>
      </w:r>
      <w:r w:rsidRPr="00662672">
        <w:rPr>
          <w:sz w:val="18"/>
          <w:szCs w:val="18"/>
        </w:rPr>
        <w:t>Wrocławia”.</w:t>
      </w: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jc w:val="center"/>
        <w:rPr>
          <w:sz w:val="18"/>
          <w:szCs w:val="18"/>
        </w:rPr>
      </w:pPr>
      <w:r w:rsidRPr="00662672">
        <w:rPr>
          <w:b/>
          <w:bCs/>
          <w:sz w:val="18"/>
          <w:szCs w:val="18"/>
        </w:rPr>
        <w:t>ZAWIADOMIENIE O UNIEWAŻNIENIU POSTĘPOWANIA</w:t>
      </w: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ind w:firstLine="709"/>
        <w:rPr>
          <w:sz w:val="18"/>
          <w:szCs w:val="18"/>
        </w:rPr>
      </w:pPr>
      <w:r w:rsidRPr="00662672">
        <w:rPr>
          <w:sz w:val="18"/>
          <w:szCs w:val="18"/>
        </w:rPr>
        <w:t>Zamawiający, działając zgodnie a art. 93 ust. 1 pkt 1 ustawy z dnia 29 stycznia 2004 r. - Prawo zamówień publiczny</w:t>
      </w:r>
      <w:r>
        <w:rPr>
          <w:sz w:val="18"/>
          <w:szCs w:val="18"/>
        </w:rPr>
        <w:t>ch ( Dz.</w:t>
      </w:r>
      <w:r w:rsidRPr="00662672">
        <w:rPr>
          <w:sz w:val="18"/>
          <w:szCs w:val="18"/>
        </w:rPr>
        <w:t xml:space="preserve"> U. Z 2018 r. poz. 1986 z </w:t>
      </w:r>
      <w:proofErr w:type="spellStart"/>
      <w:r w:rsidRPr="00662672">
        <w:rPr>
          <w:sz w:val="18"/>
          <w:szCs w:val="18"/>
        </w:rPr>
        <w:t>późn</w:t>
      </w:r>
      <w:proofErr w:type="spellEnd"/>
      <w:r w:rsidRPr="00662672">
        <w:rPr>
          <w:sz w:val="18"/>
          <w:szCs w:val="18"/>
        </w:rPr>
        <w:t>. zm. ), unieważnia postępowanie o ud</w:t>
      </w:r>
      <w:r w:rsidR="00C340E8">
        <w:rPr>
          <w:sz w:val="18"/>
          <w:szCs w:val="18"/>
        </w:rPr>
        <w:t xml:space="preserve">zielenie zamówienia publicznego </w:t>
      </w:r>
      <w:r w:rsidR="00C340E8" w:rsidRPr="00C340E8">
        <w:rPr>
          <w:sz w:val="18"/>
          <w:szCs w:val="18"/>
        </w:rPr>
        <w:t xml:space="preserve"> na zadanie pn. „Świadczenie usług pocztowych dla Straży Miejskiej Wrocławia”.</w:t>
      </w: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  <w:r w:rsidRPr="00662672">
        <w:rPr>
          <w:b/>
          <w:bCs/>
          <w:sz w:val="18"/>
          <w:szCs w:val="18"/>
          <w:u w:val="single"/>
        </w:rPr>
        <w:t>Uzasadnienie prawne i faktyczne</w:t>
      </w:r>
    </w:p>
    <w:p w:rsidR="00662672" w:rsidRPr="00662672" w:rsidRDefault="00662672" w:rsidP="00662672">
      <w:pPr>
        <w:pStyle w:val="Tekstpodstawowy"/>
        <w:spacing w:line="100" w:lineRule="atLeast"/>
        <w:ind w:firstLine="709"/>
        <w:rPr>
          <w:sz w:val="18"/>
          <w:szCs w:val="18"/>
        </w:rPr>
      </w:pPr>
      <w:r w:rsidRPr="00662672">
        <w:rPr>
          <w:sz w:val="18"/>
          <w:szCs w:val="18"/>
        </w:rPr>
        <w:t>Zgodnie z art. 93 ust. 1 pkt 1 ustawy Prawo zamówień publicznych Zamawiający unieważnia postępowanie o udzielenie zamówienia, jeżeli nie złożono żadnej oferty niepodlegającej odrzuceniu albo nie wpłynął żaden wniosek o dopuszczenie do udziału w postępowaniu od Wykonawcy niepodlegającego wykluczeniu , z zastrzeżeniem pkt 2 i 3.</w:t>
      </w:r>
    </w:p>
    <w:p w:rsidR="00662672" w:rsidRPr="00662672" w:rsidRDefault="00662672" w:rsidP="00662672">
      <w:pPr>
        <w:pStyle w:val="Tekstpodstawowy"/>
        <w:spacing w:line="100" w:lineRule="atLeast"/>
        <w:ind w:firstLine="709"/>
        <w:rPr>
          <w:sz w:val="18"/>
          <w:szCs w:val="18"/>
        </w:rPr>
      </w:pPr>
      <w:r w:rsidRPr="00662672">
        <w:rPr>
          <w:sz w:val="18"/>
          <w:szCs w:val="18"/>
        </w:rPr>
        <w:t xml:space="preserve">W prowadzonym postępowaniu o udzielenie zamówienia publicznego w terminie składania ofert wyznaczonym przez Zamawiającego, </w:t>
      </w:r>
      <w:proofErr w:type="spellStart"/>
      <w:r w:rsidRPr="00662672">
        <w:rPr>
          <w:sz w:val="18"/>
          <w:szCs w:val="18"/>
        </w:rPr>
        <w:t>tj</w:t>
      </w:r>
      <w:proofErr w:type="spellEnd"/>
      <w:r w:rsidR="00C340E8">
        <w:rPr>
          <w:sz w:val="18"/>
          <w:szCs w:val="18"/>
        </w:rPr>
        <w:t xml:space="preserve"> </w:t>
      </w:r>
      <w:r w:rsidRPr="00662672">
        <w:rPr>
          <w:sz w:val="18"/>
          <w:szCs w:val="18"/>
        </w:rPr>
        <w:t xml:space="preserve"> do godziny 9;00 dnia 5 sierpnia 2019 roku nie wpłynęła żad</w:t>
      </w:r>
      <w:r w:rsidR="00C340E8">
        <w:rPr>
          <w:sz w:val="18"/>
          <w:szCs w:val="18"/>
        </w:rPr>
        <w:t xml:space="preserve">na oferta. Wobec powyższego </w:t>
      </w:r>
      <w:r w:rsidRPr="00662672">
        <w:rPr>
          <w:sz w:val="18"/>
          <w:szCs w:val="18"/>
        </w:rPr>
        <w:t>Zamawiający unieważnia postępowanie w sprawie udzielenie przedmiotowego zamówienia</w:t>
      </w:r>
      <w:r w:rsidR="00C340E8">
        <w:rPr>
          <w:sz w:val="18"/>
          <w:szCs w:val="18"/>
        </w:rPr>
        <w:t>.</w:t>
      </w: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C340E8" w:rsidRPr="00C340E8" w:rsidRDefault="00C340E8" w:rsidP="00C340E8">
      <w:pPr>
        <w:pStyle w:val="Tekstpodstawowy"/>
        <w:spacing w:line="100" w:lineRule="atLeast"/>
        <w:rPr>
          <w:b/>
          <w:sz w:val="18"/>
          <w:szCs w:val="18"/>
        </w:rPr>
      </w:pPr>
      <w:r w:rsidRPr="00C340E8">
        <w:rPr>
          <w:b/>
          <w:sz w:val="18"/>
          <w:szCs w:val="18"/>
        </w:rPr>
        <w:t>Sprawę prowadzi:</w:t>
      </w:r>
    </w:p>
    <w:p w:rsidR="00C340E8" w:rsidRPr="00C340E8" w:rsidRDefault="00C340E8" w:rsidP="00C340E8">
      <w:pPr>
        <w:pStyle w:val="Tekstpodstawowy"/>
        <w:spacing w:line="100" w:lineRule="atLeast"/>
        <w:rPr>
          <w:sz w:val="18"/>
          <w:szCs w:val="18"/>
        </w:rPr>
      </w:pPr>
      <w:r>
        <w:rPr>
          <w:sz w:val="18"/>
          <w:szCs w:val="18"/>
        </w:rPr>
        <w:t>Ireneusz Szuba - referat WL</w:t>
      </w:r>
    </w:p>
    <w:p w:rsidR="00C340E8" w:rsidRPr="00C340E8" w:rsidRDefault="00C340E8" w:rsidP="00C340E8">
      <w:pPr>
        <w:pStyle w:val="Tekstpodstawowy"/>
        <w:spacing w:line="100" w:lineRule="atLeast"/>
        <w:rPr>
          <w:sz w:val="18"/>
          <w:szCs w:val="18"/>
        </w:rPr>
      </w:pPr>
      <w:r w:rsidRPr="00C340E8">
        <w:rPr>
          <w:sz w:val="18"/>
          <w:szCs w:val="18"/>
        </w:rPr>
        <w:t>tel.71 347 16</w:t>
      </w:r>
      <w:r>
        <w:rPr>
          <w:sz w:val="18"/>
          <w:szCs w:val="18"/>
        </w:rPr>
        <w:t xml:space="preserve"> 35</w:t>
      </w:r>
      <w:r w:rsidRPr="00C340E8">
        <w:rPr>
          <w:sz w:val="18"/>
          <w:szCs w:val="18"/>
        </w:rPr>
        <w:t xml:space="preserve"> </w:t>
      </w:r>
    </w:p>
    <w:p w:rsidR="00C340E8" w:rsidRPr="00C340E8" w:rsidRDefault="00C340E8" w:rsidP="00C340E8">
      <w:pPr>
        <w:pStyle w:val="Tekstpodstawowy"/>
        <w:spacing w:line="100" w:lineRule="atLeast"/>
        <w:rPr>
          <w:sz w:val="18"/>
          <w:szCs w:val="18"/>
        </w:rPr>
      </w:pPr>
    </w:p>
    <w:p w:rsidR="00C340E8" w:rsidRPr="00C340E8" w:rsidRDefault="00C340E8" w:rsidP="00C340E8">
      <w:pPr>
        <w:pStyle w:val="Tekstpodstawowy"/>
        <w:spacing w:line="100" w:lineRule="atLeast"/>
        <w:rPr>
          <w:b/>
          <w:sz w:val="18"/>
          <w:szCs w:val="18"/>
        </w:rPr>
      </w:pPr>
      <w:r w:rsidRPr="00C340E8">
        <w:rPr>
          <w:b/>
          <w:sz w:val="18"/>
          <w:szCs w:val="18"/>
        </w:rPr>
        <w:t>Do wiadomości:</w:t>
      </w:r>
    </w:p>
    <w:p w:rsidR="00C340E8" w:rsidRPr="00C340E8" w:rsidRDefault="00C340E8" w:rsidP="00C340E8">
      <w:pPr>
        <w:pStyle w:val="Tekstpodstawowy"/>
        <w:spacing w:line="100" w:lineRule="atLeast"/>
        <w:rPr>
          <w:sz w:val="18"/>
          <w:szCs w:val="18"/>
        </w:rPr>
      </w:pPr>
      <w:r>
        <w:rPr>
          <w:sz w:val="18"/>
          <w:szCs w:val="18"/>
        </w:rPr>
        <w:t>1.</w:t>
      </w:r>
      <w:r>
        <w:rPr>
          <w:sz w:val="18"/>
          <w:szCs w:val="18"/>
        </w:rPr>
        <w:tab/>
        <w:t xml:space="preserve">strona internetowa </w:t>
      </w:r>
    </w:p>
    <w:p w:rsidR="00662672" w:rsidRPr="00662672" w:rsidRDefault="00C340E8" w:rsidP="00C340E8">
      <w:pPr>
        <w:pStyle w:val="Tekstpodstawowy"/>
        <w:spacing w:line="100" w:lineRule="atLeast"/>
        <w:rPr>
          <w:sz w:val="18"/>
          <w:szCs w:val="18"/>
        </w:rPr>
      </w:pPr>
      <w:r>
        <w:rPr>
          <w:sz w:val="18"/>
          <w:szCs w:val="18"/>
        </w:rPr>
        <w:t>2.</w:t>
      </w:r>
      <w:r>
        <w:rPr>
          <w:sz w:val="18"/>
          <w:szCs w:val="18"/>
        </w:rPr>
        <w:tab/>
        <w:t>a/a WL</w:t>
      </w: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662672" w:rsidRPr="00662672" w:rsidRDefault="00662672" w:rsidP="00662672">
      <w:pPr>
        <w:pStyle w:val="Tekstpodstawowy"/>
        <w:spacing w:line="100" w:lineRule="atLeast"/>
        <w:rPr>
          <w:sz w:val="18"/>
          <w:szCs w:val="18"/>
        </w:rPr>
      </w:pPr>
    </w:p>
    <w:p w:rsidR="005A753B" w:rsidRPr="005A753B" w:rsidRDefault="005A753B" w:rsidP="005A753B">
      <w:pPr>
        <w:pStyle w:val="Tekstpodstawowy"/>
        <w:spacing w:line="100" w:lineRule="atLeast"/>
        <w:rPr>
          <w:sz w:val="18"/>
          <w:szCs w:val="18"/>
        </w:rPr>
      </w:pPr>
      <w:bookmarkStart w:id="1" w:name="_GoBack"/>
      <w:bookmarkEnd w:id="1"/>
    </w:p>
    <w:sectPr w:rsidR="005A753B" w:rsidRPr="005A753B" w:rsidSect="00CB4B55">
      <w:headerReference w:type="default" r:id="rId9"/>
      <w:footerReference w:type="default" r:id="rId10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04F" w:rsidRDefault="004C104F">
      <w:r>
        <w:separator/>
      </w:r>
    </w:p>
  </w:endnote>
  <w:endnote w:type="continuationSeparator" w:id="0">
    <w:p w:rsidR="004C104F" w:rsidRDefault="004C1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04F" w:rsidRDefault="004C104F">
      <w:r>
        <w:separator/>
      </w:r>
    </w:p>
  </w:footnote>
  <w:footnote w:type="continuationSeparator" w:id="0">
    <w:p w:rsidR="004C104F" w:rsidRDefault="004C1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r>
      <w:rPr>
        <w:noProof/>
        <w:lang w:eastAsia="pl-PL" w:bidi="ar-SA"/>
      </w:rPr>
      <w:drawing>
        <wp:anchor distT="0" distB="0" distL="0" distR="0" simplePos="0" relativeHeight="251657216" behindDoc="0" locked="0" layoutInCell="1" allowOverlap="1" wp14:anchorId="29DABC2D" wp14:editId="4771D1C1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>ul. Gwarna 5/7, 50-001 Wrocław</w:t>
    </w:r>
  </w:p>
  <w:p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:rsidR="00194493" w:rsidRPr="005F00F8" w:rsidRDefault="00C340E8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488B6EC" wp14:editId="3BDE6575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+cB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E1B3C"/>
    <w:rsid w:val="000F6711"/>
    <w:rsid w:val="000F71FD"/>
    <w:rsid w:val="001035B2"/>
    <w:rsid w:val="001042B2"/>
    <w:rsid w:val="00112656"/>
    <w:rsid w:val="00115D0F"/>
    <w:rsid w:val="00122930"/>
    <w:rsid w:val="00133DF9"/>
    <w:rsid w:val="001510E4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824C1"/>
    <w:rsid w:val="004A0312"/>
    <w:rsid w:val="004B2569"/>
    <w:rsid w:val="004C104F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D5EB0"/>
    <w:rsid w:val="005D6B3A"/>
    <w:rsid w:val="005F00F8"/>
    <w:rsid w:val="006032BD"/>
    <w:rsid w:val="0061366C"/>
    <w:rsid w:val="006401FE"/>
    <w:rsid w:val="0064087F"/>
    <w:rsid w:val="00645936"/>
    <w:rsid w:val="0065168D"/>
    <w:rsid w:val="00662672"/>
    <w:rsid w:val="0066303D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7018A2"/>
    <w:rsid w:val="0070478D"/>
    <w:rsid w:val="00707EB9"/>
    <w:rsid w:val="007239CF"/>
    <w:rsid w:val="00736922"/>
    <w:rsid w:val="00753F4D"/>
    <w:rsid w:val="00763EF6"/>
    <w:rsid w:val="007705FC"/>
    <w:rsid w:val="00792FA4"/>
    <w:rsid w:val="007C560D"/>
    <w:rsid w:val="007D3ABD"/>
    <w:rsid w:val="007E0C58"/>
    <w:rsid w:val="0082095F"/>
    <w:rsid w:val="00840C7A"/>
    <w:rsid w:val="00886F4B"/>
    <w:rsid w:val="00895D3F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23AD"/>
    <w:rsid w:val="00C340E8"/>
    <w:rsid w:val="00C36557"/>
    <w:rsid w:val="00C41F4E"/>
    <w:rsid w:val="00C44352"/>
    <w:rsid w:val="00C50D87"/>
    <w:rsid w:val="00C570FA"/>
    <w:rsid w:val="00C642F7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A28CE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C2294"/>
    <w:rsid w:val="00EC4941"/>
    <w:rsid w:val="00ED51F2"/>
    <w:rsid w:val="00F032B3"/>
    <w:rsid w:val="00F2644D"/>
    <w:rsid w:val="00F34166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basedOn w:val="Normalny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basedOn w:val="Normalny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9B11C-8945-452A-B8A5-D3A298299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</Template>
  <TotalTime>9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1385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Ireneusz Szuba</cp:lastModifiedBy>
  <cp:revision>3</cp:revision>
  <cp:lastPrinted>2019-08-05T08:34:00Z</cp:lastPrinted>
  <dcterms:created xsi:type="dcterms:W3CDTF">2019-08-05T08:24:00Z</dcterms:created>
  <dcterms:modified xsi:type="dcterms:W3CDTF">2019-08-05T08:34:00Z</dcterms:modified>
</cp:coreProperties>
</file>