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F7BC78D" w14:textId="21F94AD9" w:rsidR="001B725D" w:rsidRPr="00F75795" w:rsidRDefault="005A753B" w:rsidP="001B725D">
      <w:pPr>
        <w:pStyle w:val="Tekstpodstawowy"/>
        <w:spacing w:line="100" w:lineRule="atLeast"/>
        <w:rPr>
          <w:kern w:val="2"/>
          <w:sz w:val="16"/>
          <w:szCs w:val="16"/>
        </w:rPr>
      </w:pPr>
      <w:bookmarkStart w:id="0" w:name="DataPisma"/>
      <w:bookmarkEnd w:id="0"/>
      <w:r w:rsidRPr="00F75795">
        <w:rPr>
          <w:sz w:val="16"/>
          <w:szCs w:val="16"/>
        </w:rPr>
        <w:tab/>
      </w:r>
      <w:r w:rsidR="00CB4B55" w:rsidRPr="00F75795">
        <w:rPr>
          <w:sz w:val="16"/>
          <w:szCs w:val="16"/>
        </w:rPr>
        <w:tab/>
      </w:r>
      <w:r w:rsidR="00CB4B55" w:rsidRPr="00F75795">
        <w:rPr>
          <w:sz w:val="16"/>
          <w:szCs w:val="16"/>
        </w:rPr>
        <w:tab/>
      </w:r>
      <w:r w:rsidR="00CB4B55" w:rsidRPr="00F75795">
        <w:rPr>
          <w:sz w:val="16"/>
          <w:szCs w:val="16"/>
        </w:rPr>
        <w:tab/>
      </w:r>
      <w:r w:rsidR="00CB4B55" w:rsidRPr="00F75795">
        <w:rPr>
          <w:sz w:val="16"/>
          <w:szCs w:val="16"/>
        </w:rPr>
        <w:tab/>
      </w:r>
      <w:r w:rsidR="00CB4B55" w:rsidRPr="00F75795">
        <w:rPr>
          <w:sz w:val="16"/>
          <w:szCs w:val="16"/>
        </w:rPr>
        <w:tab/>
      </w:r>
      <w:r w:rsidR="00CB4B55" w:rsidRPr="00F75795">
        <w:rPr>
          <w:sz w:val="16"/>
          <w:szCs w:val="16"/>
        </w:rPr>
        <w:tab/>
      </w:r>
      <w:r w:rsidR="001B725D" w:rsidRPr="00F75795">
        <w:rPr>
          <w:sz w:val="16"/>
          <w:szCs w:val="16"/>
        </w:rPr>
        <w:t xml:space="preserve">                          Wrocław, dnia </w:t>
      </w:r>
      <w:r w:rsidR="001B725D" w:rsidRPr="00F75795">
        <w:rPr>
          <w:sz w:val="16"/>
          <w:szCs w:val="16"/>
        </w:rPr>
        <w:fldChar w:fldCharType="begin"/>
      </w:r>
      <w:r w:rsidR="001B725D" w:rsidRPr="00F75795">
        <w:rPr>
          <w:sz w:val="16"/>
          <w:szCs w:val="16"/>
        </w:rPr>
        <w:instrText xml:space="preserve"> CREATEDATE  \@ "d MMMM yyyy"  \* MERGEFORMAT </w:instrText>
      </w:r>
      <w:r w:rsidR="001B725D" w:rsidRPr="00F75795">
        <w:rPr>
          <w:sz w:val="16"/>
          <w:szCs w:val="16"/>
        </w:rPr>
        <w:fldChar w:fldCharType="separate"/>
      </w:r>
      <w:r w:rsidR="00A8580D" w:rsidRPr="00F75795">
        <w:rPr>
          <w:noProof/>
          <w:sz w:val="16"/>
          <w:szCs w:val="16"/>
        </w:rPr>
        <w:t>19</w:t>
      </w:r>
      <w:r w:rsidR="001B725D" w:rsidRPr="00F75795">
        <w:rPr>
          <w:noProof/>
          <w:sz w:val="16"/>
          <w:szCs w:val="16"/>
        </w:rPr>
        <w:t xml:space="preserve"> </w:t>
      </w:r>
      <w:r w:rsidR="00A8580D" w:rsidRPr="00F75795">
        <w:rPr>
          <w:noProof/>
          <w:sz w:val="16"/>
          <w:szCs w:val="16"/>
        </w:rPr>
        <w:t>listopada</w:t>
      </w:r>
      <w:r w:rsidR="001B725D" w:rsidRPr="00F75795">
        <w:rPr>
          <w:noProof/>
          <w:sz w:val="16"/>
          <w:szCs w:val="16"/>
        </w:rPr>
        <w:t xml:space="preserve"> 2019</w:t>
      </w:r>
      <w:r w:rsidR="001B725D" w:rsidRPr="00F75795">
        <w:rPr>
          <w:sz w:val="16"/>
          <w:szCs w:val="16"/>
        </w:rPr>
        <w:fldChar w:fldCharType="end"/>
      </w:r>
    </w:p>
    <w:p w14:paraId="7AA35A24" w14:textId="5E491111" w:rsidR="001B725D" w:rsidRPr="00F75795" w:rsidRDefault="001B725D" w:rsidP="001B725D">
      <w:pPr>
        <w:pStyle w:val="Tekstpodstawowy"/>
        <w:spacing w:line="100" w:lineRule="atLeast"/>
        <w:rPr>
          <w:sz w:val="16"/>
          <w:szCs w:val="16"/>
        </w:rPr>
      </w:pPr>
      <w:r w:rsidRPr="00F75795">
        <w:rPr>
          <w:sz w:val="16"/>
          <w:szCs w:val="16"/>
        </w:rPr>
        <w:t>WI.32</w:t>
      </w:r>
      <w:r w:rsidR="00A8580D" w:rsidRPr="00F75795">
        <w:rPr>
          <w:sz w:val="16"/>
          <w:szCs w:val="16"/>
        </w:rPr>
        <w:t>1</w:t>
      </w:r>
      <w:r w:rsidRPr="00F75795">
        <w:rPr>
          <w:sz w:val="16"/>
          <w:szCs w:val="16"/>
        </w:rPr>
        <w:t>.</w:t>
      </w:r>
      <w:r w:rsidR="00A8580D" w:rsidRPr="00F75795">
        <w:rPr>
          <w:sz w:val="16"/>
          <w:szCs w:val="16"/>
        </w:rPr>
        <w:t>2</w:t>
      </w:r>
      <w:r w:rsidRPr="00F75795">
        <w:rPr>
          <w:sz w:val="16"/>
          <w:szCs w:val="16"/>
        </w:rPr>
        <w:t>.2019.SS</w:t>
      </w:r>
    </w:p>
    <w:p w14:paraId="67C602E6" w14:textId="5977A4CE" w:rsidR="001B725D" w:rsidRPr="00F75795" w:rsidRDefault="00C262CC" w:rsidP="001B725D">
      <w:pPr>
        <w:pStyle w:val="Tekstpodstawowy"/>
        <w:spacing w:line="100" w:lineRule="atLeast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Do wszystkich Wykonawców</w:t>
      </w:r>
    </w:p>
    <w:p w14:paraId="08871D7B" w14:textId="77777777" w:rsidR="00F75795" w:rsidRDefault="00F75795" w:rsidP="00F75795">
      <w:pPr>
        <w:widowControl/>
        <w:suppressAutoHyphens w:val="0"/>
        <w:spacing w:before="100" w:beforeAutospacing="1" w:after="100" w:afterAutospacing="1"/>
        <w:jc w:val="center"/>
        <w:rPr>
          <w:rFonts w:eastAsia="Times New Roman"/>
          <w:b/>
          <w:bCs/>
          <w:i/>
          <w:iCs/>
          <w:sz w:val="16"/>
          <w:szCs w:val="16"/>
        </w:rPr>
      </w:pPr>
      <w:r w:rsidRPr="00F75795">
        <w:rPr>
          <w:rFonts w:eastAsia="Times New Roman"/>
          <w:b/>
          <w:bCs/>
          <w:i/>
          <w:iCs/>
          <w:sz w:val="16"/>
          <w:szCs w:val="16"/>
        </w:rPr>
        <w:t>ZAWIADOMIENIE</w:t>
      </w:r>
      <w:r>
        <w:rPr>
          <w:rFonts w:eastAsia="Times New Roman"/>
          <w:b/>
          <w:bCs/>
          <w:i/>
          <w:iCs/>
          <w:sz w:val="16"/>
          <w:szCs w:val="16"/>
        </w:rPr>
        <w:t xml:space="preserve"> </w:t>
      </w:r>
    </w:p>
    <w:p w14:paraId="70933A38" w14:textId="1EBE6075" w:rsidR="00F75795" w:rsidRPr="00F75795" w:rsidRDefault="00F75795" w:rsidP="00F75795">
      <w:pPr>
        <w:widowControl/>
        <w:suppressAutoHyphens w:val="0"/>
        <w:spacing w:before="100" w:beforeAutospacing="1" w:after="100" w:afterAutospacing="1"/>
        <w:jc w:val="center"/>
        <w:rPr>
          <w:rFonts w:eastAsia="Times New Roman" w:cs="Times New Roman"/>
          <w:b/>
          <w:bCs/>
          <w:i/>
          <w:iCs/>
          <w:sz w:val="16"/>
          <w:szCs w:val="16"/>
        </w:rPr>
      </w:pPr>
      <w:r w:rsidRPr="00F75795">
        <w:rPr>
          <w:rFonts w:eastAsia="Times New Roman"/>
          <w:b/>
          <w:bCs/>
          <w:i/>
          <w:iCs/>
          <w:sz w:val="16"/>
          <w:szCs w:val="16"/>
        </w:rPr>
        <w:t>O  WYBORZE NAJKORZYSTNIEJSZEJ OFERTY</w:t>
      </w:r>
    </w:p>
    <w:p w14:paraId="7E642567" w14:textId="69ACFE16" w:rsidR="00F75795" w:rsidRDefault="00F75795" w:rsidP="00F75795">
      <w:pPr>
        <w:widowControl/>
        <w:suppressAutoHyphens w:val="0"/>
        <w:spacing w:before="100" w:beforeAutospacing="1" w:after="100" w:afterAutospacing="1"/>
        <w:jc w:val="both"/>
        <w:rPr>
          <w:rFonts w:eastAsia="Times New Roman"/>
          <w:b/>
          <w:bCs/>
          <w:sz w:val="16"/>
          <w:szCs w:val="16"/>
        </w:rPr>
      </w:pPr>
      <w:r w:rsidRPr="00F75795">
        <w:rPr>
          <w:rFonts w:eastAsia="Times New Roman"/>
          <w:sz w:val="16"/>
          <w:szCs w:val="16"/>
        </w:rPr>
        <w:t xml:space="preserve">dot. postępowania o udzielenie zamówienia publicznego w trybie przetargu nieograniczonego na zadanie: </w:t>
      </w:r>
      <w:r w:rsidRPr="00F75795">
        <w:rPr>
          <w:rFonts w:eastAsia="Times New Roman"/>
          <w:b/>
          <w:bCs/>
          <w:sz w:val="16"/>
          <w:szCs w:val="16"/>
        </w:rPr>
        <w:t>„</w:t>
      </w:r>
      <w:r w:rsidRPr="00F75795">
        <w:rPr>
          <w:rFonts w:eastAsia="Verdana"/>
          <w:bCs/>
          <w:kern w:val="2"/>
          <w:sz w:val="16"/>
          <w:szCs w:val="16"/>
        </w:rPr>
        <w:t>Dostaw</w:t>
      </w:r>
      <w:r>
        <w:rPr>
          <w:rFonts w:eastAsia="Verdana"/>
          <w:bCs/>
          <w:kern w:val="2"/>
          <w:sz w:val="16"/>
          <w:szCs w:val="16"/>
        </w:rPr>
        <w:t>a</w:t>
      </w:r>
      <w:r w:rsidRPr="00F75795">
        <w:rPr>
          <w:rFonts w:eastAsia="Verdana"/>
          <w:bCs/>
          <w:kern w:val="2"/>
          <w:sz w:val="16"/>
          <w:szCs w:val="16"/>
        </w:rPr>
        <w:t xml:space="preserve"> </w:t>
      </w:r>
      <w:r w:rsidR="00C262CC">
        <w:rPr>
          <w:rFonts w:eastAsia="Verdana"/>
          <w:bCs/>
          <w:kern w:val="2"/>
          <w:sz w:val="16"/>
          <w:szCs w:val="16"/>
        </w:rPr>
        <w:t xml:space="preserve">         </w:t>
      </w:r>
      <w:r w:rsidRPr="00F75795">
        <w:rPr>
          <w:rFonts w:eastAsia="Verdana"/>
          <w:kern w:val="2"/>
          <w:sz w:val="16"/>
          <w:szCs w:val="16"/>
        </w:rPr>
        <w:t>4 szt. bezzałogowych statków powietrznych wraz z niezbędnym osprzętem i oprogramowaniem, dodatkowego wyposażenia oraz obsługa szkolenia UAVO</w:t>
      </w:r>
      <w:r w:rsidRPr="00F75795">
        <w:rPr>
          <w:rFonts w:eastAsia="Times New Roman"/>
          <w:b/>
          <w:bCs/>
          <w:sz w:val="16"/>
          <w:szCs w:val="16"/>
        </w:rPr>
        <w:t>”</w:t>
      </w:r>
      <w:r>
        <w:rPr>
          <w:rFonts w:eastAsia="Times New Roman"/>
          <w:b/>
          <w:bCs/>
          <w:sz w:val="16"/>
          <w:szCs w:val="16"/>
        </w:rPr>
        <w:t xml:space="preserve"> </w:t>
      </w:r>
    </w:p>
    <w:p w14:paraId="7227795C" w14:textId="3E0CAD57" w:rsidR="00AF4CF7" w:rsidRPr="00F75795" w:rsidRDefault="00F75795" w:rsidP="00F75795">
      <w:pPr>
        <w:widowControl/>
        <w:suppressAutoHyphens w:val="0"/>
        <w:spacing w:before="100" w:beforeAutospacing="1" w:after="100" w:afterAutospacing="1"/>
        <w:jc w:val="both"/>
        <w:rPr>
          <w:rFonts w:eastAsia="TTE69A38F8t00" w:cs="TTE69A38F8t00"/>
          <w:color w:val="000000"/>
          <w:sz w:val="16"/>
          <w:szCs w:val="16"/>
        </w:rPr>
      </w:pPr>
      <w:r w:rsidRPr="00F75795">
        <w:rPr>
          <w:rFonts w:eastAsia="TTE69A38F8t00" w:cs="TTE69A38F8t00"/>
          <w:color w:val="000000"/>
          <w:sz w:val="16"/>
          <w:szCs w:val="16"/>
        </w:rPr>
        <w:t>Zgodnie z art. 92 ust 1, pkt 1 ustawy z dnia 29 stycznia 2004 r. – Prawo zamówień publicznych (Dz.U. z 2019 r.  poz. 1843 t.</w:t>
      </w:r>
      <w:r>
        <w:rPr>
          <w:rFonts w:eastAsia="TTE69A38F8t00" w:cs="TTE69A38F8t00"/>
          <w:color w:val="000000"/>
          <w:sz w:val="16"/>
          <w:szCs w:val="16"/>
        </w:rPr>
        <w:t xml:space="preserve"> </w:t>
      </w:r>
      <w:r w:rsidRPr="00F75795">
        <w:rPr>
          <w:rFonts w:eastAsia="TTE69A38F8t00" w:cs="TTE69A38F8t00"/>
          <w:color w:val="000000"/>
          <w:sz w:val="16"/>
          <w:szCs w:val="16"/>
        </w:rPr>
        <w:t xml:space="preserve">j. ), zwanej dalej  Pzp, zamawiający zawiadamia, że w postępowaniu o udzielenie zamówienia publicznego </w:t>
      </w:r>
      <w:r w:rsidR="00C262CC">
        <w:rPr>
          <w:rFonts w:eastAsia="TTE69A38F8t00" w:cs="TTE69A38F8t00"/>
          <w:color w:val="000000"/>
          <w:sz w:val="16"/>
          <w:szCs w:val="16"/>
        </w:rPr>
        <w:t xml:space="preserve">            </w:t>
      </w:r>
      <w:r w:rsidRPr="00F75795">
        <w:rPr>
          <w:rFonts w:eastAsia="TTE69A38F8t00" w:cs="TTE69A38F8t00"/>
          <w:color w:val="000000"/>
          <w:sz w:val="16"/>
          <w:szCs w:val="16"/>
        </w:rPr>
        <w:t xml:space="preserve">w trybie przetargu nieograniczonego na realizacje zadania pn. </w:t>
      </w:r>
      <w:r w:rsidRPr="00F75795">
        <w:rPr>
          <w:rFonts w:eastAsia="Times New Roman"/>
          <w:b/>
          <w:bCs/>
          <w:sz w:val="16"/>
          <w:szCs w:val="16"/>
        </w:rPr>
        <w:t>„</w:t>
      </w:r>
      <w:r w:rsidRPr="00F75795">
        <w:rPr>
          <w:rFonts w:eastAsia="Verdana"/>
          <w:bCs/>
          <w:kern w:val="2"/>
          <w:sz w:val="16"/>
          <w:szCs w:val="16"/>
        </w:rPr>
        <w:t>Dostaw</w:t>
      </w:r>
      <w:r>
        <w:rPr>
          <w:rFonts w:eastAsia="Verdana"/>
          <w:bCs/>
          <w:kern w:val="2"/>
          <w:sz w:val="16"/>
          <w:szCs w:val="16"/>
        </w:rPr>
        <w:t>a</w:t>
      </w:r>
      <w:r w:rsidRPr="00F75795">
        <w:rPr>
          <w:rFonts w:eastAsia="Verdana"/>
          <w:bCs/>
          <w:kern w:val="2"/>
          <w:sz w:val="16"/>
          <w:szCs w:val="16"/>
        </w:rPr>
        <w:t xml:space="preserve"> </w:t>
      </w:r>
      <w:r w:rsidRPr="00F75795">
        <w:rPr>
          <w:rFonts w:eastAsia="Verdana"/>
          <w:kern w:val="2"/>
          <w:sz w:val="16"/>
          <w:szCs w:val="16"/>
        </w:rPr>
        <w:t>4 szt. bezzałogowych statków powietrznych wraz z niezbędnym osprzętem i oprogramowaniem, dodatkowego wyposażenia oraz obsługa szkolenia UAVO</w:t>
      </w:r>
      <w:r w:rsidRPr="00F75795">
        <w:rPr>
          <w:rFonts w:eastAsia="Times New Roman"/>
          <w:b/>
          <w:bCs/>
          <w:sz w:val="16"/>
          <w:szCs w:val="16"/>
        </w:rPr>
        <w:t xml:space="preserve">” </w:t>
      </w:r>
      <w:r w:rsidRPr="00F75795">
        <w:rPr>
          <w:rFonts w:eastAsia="TTE1290B78t00" w:cs="TTE1290B78t00"/>
          <w:b/>
          <w:color w:val="000000"/>
          <w:sz w:val="16"/>
          <w:szCs w:val="16"/>
        </w:rPr>
        <w:t xml:space="preserve"> </w:t>
      </w:r>
      <w:r w:rsidRPr="00F75795">
        <w:rPr>
          <w:rFonts w:eastAsia="TTE69A38F8t00" w:cs="TTE69A38F8t00"/>
          <w:color w:val="000000"/>
          <w:sz w:val="16"/>
          <w:szCs w:val="16"/>
        </w:rPr>
        <w:t xml:space="preserve">jako najkorzystniejszą </w:t>
      </w:r>
      <w:r w:rsidRPr="00F75795">
        <w:rPr>
          <w:rFonts w:eastAsia="TTE1290B78t00" w:cs="TTE1290B78t00"/>
          <w:color w:val="000000"/>
          <w:sz w:val="16"/>
          <w:szCs w:val="16"/>
        </w:rPr>
        <w:t xml:space="preserve">wybrano ofertę  </w:t>
      </w:r>
      <w:r w:rsidRPr="00F75795">
        <w:rPr>
          <w:rFonts w:eastAsia="TTE69A38F8t00" w:cs="TTE69A38F8t00"/>
          <w:color w:val="000000"/>
          <w:sz w:val="16"/>
          <w:szCs w:val="16"/>
        </w:rPr>
        <w:t>złożoną przez  firmę:</w:t>
      </w:r>
    </w:p>
    <w:p w14:paraId="6F67AE10" w14:textId="77239127" w:rsidR="00AF4CF7" w:rsidRPr="00F75795" w:rsidRDefault="00A8580D" w:rsidP="00AF4CF7">
      <w:pPr>
        <w:autoSpaceDE w:val="0"/>
        <w:rPr>
          <w:b/>
          <w:color w:val="000000"/>
          <w:sz w:val="16"/>
          <w:szCs w:val="16"/>
        </w:rPr>
      </w:pPr>
      <w:r w:rsidRPr="00F75795">
        <w:rPr>
          <w:b/>
          <w:color w:val="000000"/>
          <w:sz w:val="16"/>
          <w:szCs w:val="16"/>
        </w:rPr>
        <w:t>BZB UAS</w:t>
      </w:r>
      <w:r w:rsidR="00AF4CF7" w:rsidRPr="00F75795">
        <w:rPr>
          <w:b/>
          <w:color w:val="000000"/>
          <w:sz w:val="16"/>
          <w:szCs w:val="16"/>
        </w:rPr>
        <w:t xml:space="preserve"> Sp. </w:t>
      </w:r>
      <w:r w:rsidRPr="00F75795">
        <w:rPr>
          <w:b/>
          <w:color w:val="000000"/>
          <w:sz w:val="16"/>
          <w:szCs w:val="16"/>
        </w:rPr>
        <w:t>z</w:t>
      </w:r>
      <w:r w:rsidR="00AF4CF7" w:rsidRPr="00F75795">
        <w:rPr>
          <w:b/>
          <w:color w:val="000000"/>
          <w:sz w:val="16"/>
          <w:szCs w:val="16"/>
        </w:rPr>
        <w:t xml:space="preserve"> o.o. </w:t>
      </w:r>
    </w:p>
    <w:p w14:paraId="778D8E86" w14:textId="14BD993B" w:rsidR="00AF4CF7" w:rsidRPr="00F75795" w:rsidRDefault="00A8580D" w:rsidP="00AF4CF7">
      <w:pPr>
        <w:autoSpaceDE w:val="0"/>
        <w:rPr>
          <w:b/>
          <w:color w:val="000000"/>
          <w:sz w:val="16"/>
          <w:szCs w:val="16"/>
        </w:rPr>
      </w:pPr>
      <w:r w:rsidRPr="00F75795">
        <w:rPr>
          <w:b/>
          <w:color w:val="000000"/>
          <w:sz w:val="16"/>
          <w:szCs w:val="16"/>
        </w:rPr>
        <w:t>51-628</w:t>
      </w:r>
      <w:r w:rsidR="00AF4CF7" w:rsidRPr="00F75795">
        <w:rPr>
          <w:b/>
          <w:color w:val="000000"/>
          <w:sz w:val="16"/>
          <w:szCs w:val="16"/>
        </w:rPr>
        <w:t xml:space="preserve"> </w:t>
      </w:r>
      <w:r w:rsidRPr="00F75795">
        <w:rPr>
          <w:b/>
          <w:color w:val="000000"/>
          <w:sz w:val="16"/>
          <w:szCs w:val="16"/>
        </w:rPr>
        <w:t>Wrocław</w:t>
      </w:r>
      <w:r w:rsidR="00AF4CF7" w:rsidRPr="00F75795">
        <w:rPr>
          <w:b/>
          <w:color w:val="000000"/>
          <w:sz w:val="16"/>
          <w:szCs w:val="16"/>
        </w:rPr>
        <w:t xml:space="preserve"> </w:t>
      </w:r>
    </w:p>
    <w:p w14:paraId="0CA1AE7B" w14:textId="7985D3B5" w:rsidR="00AF4CF7" w:rsidRPr="00F75795" w:rsidRDefault="00AF4CF7" w:rsidP="00AF4CF7">
      <w:pPr>
        <w:autoSpaceDE w:val="0"/>
        <w:rPr>
          <w:b/>
          <w:color w:val="000000"/>
          <w:sz w:val="16"/>
          <w:szCs w:val="16"/>
        </w:rPr>
      </w:pPr>
      <w:r w:rsidRPr="00F75795">
        <w:rPr>
          <w:b/>
          <w:color w:val="000000"/>
          <w:sz w:val="16"/>
          <w:szCs w:val="16"/>
        </w:rPr>
        <w:t xml:space="preserve">ul. </w:t>
      </w:r>
      <w:r w:rsidR="00A8580D" w:rsidRPr="00F75795">
        <w:rPr>
          <w:b/>
          <w:color w:val="000000"/>
          <w:sz w:val="16"/>
          <w:szCs w:val="16"/>
        </w:rPr>
        <w:t>Wittiga</w:t>
      </w:r>
      <w:r w:rsidRPr="00F75795">
        <w:rPr>
          <w:b/>
          <w:color w:val="000000"/>
          <w:sz w:val="16"/>
          <w:szCs w:val="16"/>
        </w:rPr>
        <w:t xml:space="preserve"> </w:t>
      </w:r>
      <w:r w:rsidR="00A8580D" w:rsidRPr="00F75795">
        <w:rPr>
          <w:b/>
          <w:color w:val="000000"/>
          <w:sz w:val="16"/>
          <w:szCs w:val="16"/>
        </w:rPr>
        <w:t>4</w:t>
      </w:r>
      <w:r w:rsidRPr="00F75795">
        <w:rPr>
          <w:b/>
          <w:color w:val="000000"/>
          <w:sz w:val="16"/>
          <w:szCs w:val="16"/>
        </w:rPr>
        <w:t>/</w:t>
      </w:r>
      <w:r w:rsidR="00A8580D" w:rsidRPr="00F75795">
        <w:rPr>
          <w:b/>
          <w:color w:val="000000"/>
          <w:sz w:val="16"/>
          <w:szCs w:val="16"/>
        </w:rPr>
        <w:t>9</w:t>
      </w:r>
    </w:p>
    <w:p w14:paraId="31AF6BA4" w14:textId="766789E7" w:rsidR="00AF4CF7" w:rsidRPr="00F75795" w:rsidRDefault="00AF4CF7" w:rsidP="00AF4CF7">
      <w:pPr>
        <w:autoSpaceDE w:val="0"/>
        <w:rPr>
          <w:b/>
          <w:bCs/>
          <w:sz w:val="16"/>
          <w:szCs w:val="16"/>
          <w:lang w:eastAsia="ar-SA"/>
        </w:rPr>
      </w:pPr>
      <w:r w:rsidRPr="00F75795">
        <w:rPr>
          <w:b/>
          <w:bCs/>
          <w:sz w:val="16"/>
          <w:szCs w:val="16"/>
          <w:lang w:eastAsia="ar-SA"/>
        </w:rPr>
        <w:t xml:space="preserve">cena oferty brutto: </w:t>
      </w:r>
      <w:r w:rsidR="00A8580D" w:rsidRPr="00F75795">
        <w:rPr>
          <w:b/>
          <w:sz w:val="16"/>
          <w:szCs w:val="16"/>
        </w:rPr>
        <w:t>298</w:t>
      </w:r>
      <w:r w:rsidRPr="00F75795">
        <w:rPr>
          <w:b/>
          <w:sz w:val="16"/>
          <w:szCs w:val="16"/>
        </w:rPr>
        <w:t> </w:t>
      </w:r>
      <w:r w:rsidR="00A8580D" w:rsidRPr="00F75795">
        <w:rPr>
          <w:b/>
          <w:sz w:val="16"/>
          <w:szCs w:val="16"/>
        </w:rPr>
        <w:t>600</w:t>
      </w:r>
      <w:r w:rsidRPr="00F75795">
        <w:rPr>
          <w:b/>
          <w:sz w:val="16"/>
          <w:szCs w:val="16"/>
        </w:rPr>
        <w:t>,</w:t>
      </w:r>
      <w:r w:rsidR="00A8580D" w:rsidRPr="00F75795">
        <w:rPr>
          <w:b/>
          <w:sz w:val="16"/>
          <w:szCs w:val="16"/>
        </w:rPr>
        <w:t>00</w:t>
      </w:r>
      <w:r w:rsidRPr="00F75795">
        <w:rPr>
          <w:b/>
          <w:sz w:val="16"/>
          <w:szCs w:val="16"/>
        </w:rPr>
        <w:t xml:space="preserve"> zł</w:t>
      </w:r>
    </w:p>
    <w:p w14:paraId="31C14CF1" w14:textId="77777777" w:rsidR="00AF4CF7" w:rsidRPr="00F75795" w:rsidRDefault="00AF4CF7" w:rsidP="00AF4CF7">
      <w:pPr>
        <w:autoSpaceDE w:val="0"/>
        <w:rPr>
          <w:rFonts w:eastAsia="TTE69A38F8t00" w:cs="TTE69A38F8t00"/>
          <w:color w:val="000000"/>
          <w:sz w:val="16"/>
          <w:szCs w:val="16"/>
        </w:rPr>
      </w:pPr>
    </w:p>
    <w:p w14:paraId="54BE54F5" w14:textId="77777777" w:rsidR="00F75795" w:rsidRPr="00F75795" w:rsidRDefault="00F75795" w:rsidP="00F75795">
      <w:pPr>
        <w:autoSpaceDE w:val="0"/>
        <w:rPr>
          <w:rFonts w:eastAsia="TTE69A38F8t00" w:cs="TTE69A38F8t00"/>
          <w:color w:val="000000"/>
          <w:kern w:val="0"/>
          <w:sz w:val="16"/>
          <w:szCs w:val="16"/>
          <w:lang w:eastAsia="pl-PL" w:bidi="ar-SA"/>
        </w:rPr>
      </w:pPr>
      <w:r w:rsidRPr="00F75795">
        <w:rPr>
          <w:rFonts w:eastAsia="TTE69A38F8t00" w:cs="TTE69A38F8t00"/>
          <w:color w:val="000000"/>
          <w:sz w:val="16"/>
          <w:szCs w:val="16"/>
        </w:rPr>
        <w:t>Uzasadnienie wyboru : Wykonawca niewykluczony z postępowania złożył ofertę niepodlegającą odrzuceniu.</w:t>
      </w:r>
    </w:p>
    <w:p w14:paraId="04CC740B" w14:textId="77777777" w:rsidR="00F75795" w:rsidRPr="00F75795" w:rsidRDefault="00F75795" w:rsidP="00F75795">
      <w:pPr>
        <w:autoSpaceDE w:val="0"/>
        <w:rPr>
          <w:rFonts w:eastAsia="TTE69A38F8t00" w:cs="TTE69A38F8t00"/>
          <w:color w:val="000000"/>
          <w:sz w:val="16"/>
          <w:szCs w:val="16"/>
        </w:rPr>
      </w:pPr>
      <w:r w:rsidRPr="00F75795">
        <w:rPr>
          <w:rFonts w:eastAsia="TTE69A38F8t00" w:cs="TTE69A38F8t00"/>
          <w:color w:val="000000"/>
          <w:sz w:val="16"/>
          <w:szCs w:val="16"/>
        </w:rPr>
        <w:t xml:space="preserve">Złożona oferta jest ofertą najkorzystniejszą w oparciu o kryterium wyboru zawarte w SIWZ, tj.:  </w:t>
      </w:r>
    </w:p>
    <w:p w14:paraId="24CE1658" w14:textId="383AE53B" w:rsidR="00F75795" w:rsidRPr="00F75795" w:rsidRDefault="00F75795" w:rsidP="00F75795">
      <w:pPr>
        <w:autoSpaceDE w:val="0"/>
        <w:rPr>
          <w:rFonts w:eastAsia="TTE69A38F8t00" w:cs="TTE69A38F8t00"/>
          <w:color w:val="000000"/>
          <w:sz w:val="16"/>
          <w:szCs w:val="16"/>
        </w:rPr>
      </w:pPr>
      <w:r w:rsidRPr="00F75795">
        <w:rPr>
          <w:rFonts w:eastAsia="TTE69A38F8t00" w:cs="TTE69A38F8t00"/>
          <w:color w:val="000000"/>
          <w:sz w:val="16"/>
          <w:szCs w:val="16"/>
        </w:rPr>
        <w:t xml:space="preserve">-   cena </w:t>
      </w:r>
      <w:r w:rsidRPr="00F75795">
        <w:rPr>
          <w:rFonts w:eastAsia="TTE69A38F8t00" w:cs="TTE69A38F8t00"/>
          <w:color w:val="000000"/>
          <w:sz w:val="16"/>
          <w:szCs w:val="16"/>
        </w:rPr>
        <w:tab/>
      </w:r>
      <w:r w:rsidRPr="00F75795">
        <w:rPr>
          <w:rFonts w:eastAsia="TTE69A38F8t00" w:cs="TTE69A38F8t00"/>
          <w:color w:val="000000"/>
          <w:sz w:val="16"/>
          <w:szCs w:val="16"/>
        </w:rPr>
        <w:tab/>
      </w:r>
      <w:r w:rsidRPr="00F75795">
        <w:rPr>
          <w:rFonts w:eastAsia="TTE69A38F8t00" w:cs="TTE69A38F8t00"/>
          <w:color w:val="000000"/>
          <w:sz w:val="16"/>
          <w:szCs w:val="16"/>
        </w:rPr>
        <w:tab/>
      </w:r>
      <w:r w:rsidRPr="00F75795">
        <w:rPr>
          <w:rFonts w:eastAsia="TTE69A38F8t00" w:cs="TTE69A38F8t00"/>
          <w:color w:val="000000"/>
          <w:sz w:val="16"/>
          <w:szCs w:val="16"/>
        </w:rPr>
        <w:tab/>
      </w:r>
      <w:r w:rsidRPr="00F75795">
        <w:rPr>
          <w:rFonts w:eastAsia="TTE69A38F8t00" w:cs="TTE69A38F8t00"/>
          <w:color w:val="000000"/>
          <w:sz w:val="16"/>
          <w:szCs w:val="16"/>
        </w:rPr>
        <w:tab/>
      </w:r>
      <w:r w:rsidRPr="00F75795">
        <w:rPr>
          <w:rFonts w:eastAsia="TTE69A38F8t00" w:cs="TTE69A38F8t00"/>
          <w:color w:val="000000"/>
          <w:sz w:val="16"/>
          <w:szCs w:val="16"/>
        </w:rPr>
        <w:tab/>
      </w:r>
      <w:r w:rsidRPr="00F75795">
        <w:rPr>
          <w:rFonts w:eastAsia="TTE69A38F8t00" w:cs="TTE69A38F8t00"/>
          <w:color w:val="000000"/>
          <w:sz w:val="16"/>
          <w:szCs w:val="16"/>
        </w:rPr>
        <w:tab/>
        <w:t xml:space="preserve">     –  60 %</w:t>
      </w:r>
      <w:r w:rsidRPr="00F75795">
        <w:rPr>
          <w:rFonts w:eastAsia="TTE69A38F8t00" w:cs="TTE69A38F8t00"/>
          <w:color w:val="000000"/>
          <w:sz w:val="16"/>
          <w:szCs w:val="16"/>
        </w:rPr>
        <w:tab/>
      </w:r>
    </w:p>
    <w:p w14:paraId="113BF18F" w14:textId="4282BB45" w:rsidR="00F75795" w:rsidRPr="00F75795" w:rsidRDefault="00F75795" w:rsidP="00F75795">
      <w:pPr>
        <w:autoSpaceDE w:val="0"/>
        <w:rPr>
          <w:rFonts w:eastAsia="TTE69A38F8t00" w:cs="TTE69A38F8t00"/>
          <w:color w:val="000000"/>
          <w:sz w:val="16"/>
          <w:szCs w:val="16"/>
        </w:rPr>
      </w:pPr>
      <w:r w:rsidRPr="00F75795">
        <w:rPr>
          <w:rFonts w:eastAsia="TTE69A38F8t00" w:cs="TTE69A38F8t00"/>
          <w:color w:val="000000"/>
          <w:sz w:val="16"/>
          <w:szCs w:val="16"/>
        </w:rPr>
        <w:t xml:space="preserve">-   gwarancja </w:t>
      </w:r>
      <w:r w:rsidRPr="00F75795">
        <w:rPr>
          <w:rFonts w:eastAsia="TTE69A38F8t00" w:cs="TTE69A38F8t00"/>
          <w:color w:val="000000"/>
          <w:sz w:val="16"/>
          <w:szCs w:val="16"/>
        </w:rPr>
        <w:tab/>
      </w:r>
      <w:r w:rsidRPr="00F75795">
        <w:rPr>
          <w:rFonts w:eastAsia="TTE69A38F8t00" w:cs="TTE69A38F8t00"/>
          <w:color w:val="000000"/>
          <w:sz w:val="16"/>
          <w:szCs w:val="16"/>
        </w:rPr>
        <w:tab/>
      </w:r>
      <w:r w:rsidRPr="00F75795">
        <w:rPr>
          <w:rFonts w:eastAsia="TTE69A38F8t00" w:cs="TTE69A38F8t00"/>
          <w:color w:val="000000"/>
          <w:sz w:val="16"/>
          <w:szCs w:val="16"/>
        </w:rPr>
        <w:tab/>
      </w:r>
      <w:r w:rsidRPr="00F75795">
        <w:rPr>
          <w:rFonts w:eastAsia="TTE69A38F8t00" w:cs="TTE69A38F8t00"/>
          <w:color w:val="000000"/>
          <w:sz w:val="16"/>
          <w:szCs w:val="16"/>
        </w:rPr>
        <w:tab/>
      </w:r>
      <w:r w:rsidRPr="00F75795">
        <w:rPr>
          <w:rFonts w:eastAsia="TTE69A38F8t00" w:cs="TTE69A38F8t00"/>
          <w:color w:val="000000"/>
          <w:sz w:val="16"/>
          <w:szCs w:val="16"/>
        </w:rPr>
        <w:tab/>
      </w:r>
      <w:r w:rsidRPr="00F75795">
        <w:rPr>
          <w:rFonts w:eastAsia="TTE69A38F8t00" w:cs="TTE69A38F8t00"/>
          <w:color w:val="000000"/>
          <w:sz w:val="16"/>
          <w:szCs w:val="16"/>
        </w:rPr>
        <w:tab/>
        <w:t xml:space="preserve">     –  40 %</w:t>
      </w:r>
      <w:r w:rsidRPr="00F75795">
        <w:rPr>
          <w:rFonts w:eastAsia="TTE69A38F8t00" w:cs="TTE69A38F8t00"/>
          <w:color w:val="000000"/>
          <w:sz w:val="16"/>
          <w:szCs w:val="16"/>
        </w:rPr>
        <w:tab/>
        <w:t xml:space="preserve"> </w:t>
      </w:r>
    </w:p>
    <w:p w14:paraId="43AEA848" w14:textId="77777777" w:rsidR="00F75795" w:rsidRPr="00F75795" w:rsidRDefault="00F75795" w:rsidP="00F75795">
      <w:pPr>
        <w:autoSpaceDE w:val="0"/>
        <w:rPr>
          <w:rFonts w:eastAsia="TTE69A38F8t00" w:cs="TTE69A38F8t00"/>
          <w:color w:val="000000"/>
          <w:sz w:val="16"/>
          <w:szCs w:val="16"/>
        </w:rPr>
      </w:pPr>
    </w:p>
    <w:p w14:paraId="1E7AA7E0" w14:textId="2D909CDA" w:rsidR="00F75795" w:rsidRPr="00F75795" w:rsidRDefault="00F75795" w:rsidP="00F75795">
      <w:pPr>
        <w:autoSpaceDE w:val="0"/>
        <w:rPr>
          <w:rFonts w:eastAsia="TTE69A38F8t00" w:cs="TTE69A38F8t00"/>
          <w:b/>
          <w:color w:val="000000"/>
          <w:sz w:val="16"/>
          <w:szCs w:val="16"/>
        </w:rPr>
      </w:pPr>
      <w:r w:rsidRPr="00F75795">
        <w:rPr>
          <w:rFonts w:eastAsia="TTE69A38F8t00" w:cs="TTE69A38F8t00"/>
          <w:b/>
          <w:color w:val="000000"/>
          <w:sz w:val="16"/>
          <w:szCs w:val="16"/>
        </w:rPr>
        <w:t xml:space="preserve">Oferta uzyskała – </w:t>
      </w:r>
      <w:r w:rsidR="00C262CC">
        <w:rPr>
          <w:rFonts w:eastAsia="TTE69A38F8t00" w:cs="TTE69A38F8t00"/>
          <w:b/>
          <w:color w:val="000000"/>
          <w:sz w:val="16"/>
          <w:szCs w:val="16"/>
        </w:rPr>
        <w:t>100</w:t>
      </w:r>
      <w:r w:rsidRPr="00F75795">
        <w:rPr>
          <w:rFonts w:eastAsia="TTE69A38F8t00" w:cs="TTE69A38F8t00"/>
          <w:b/>
          <w:color w:val="000000"/>
          <w:sz w:val="16"/>
          <w:szCs w:val="16"/>
        </w:rPr>
        <w:t>,00 pkt</w:t>
      </w:r>
    </w:p>
    <w:p w14:paraId="62870E6B" w14:textId="77777777" w:rsidR="00F75795" w:rsidRPr="00F75795" w:rsidRDefault="00F75795" w:rsidP="00F75795">
      <w:pPr>
        <w:autoSpaceDE w:val="0"/>
        <w:rPr>
          <w:rFonts w:eastAsia="TTE69A38F8t00" w:cs="TTE69A38F8t00"/>
          <w:color w:val="000000"/>
          <w:sz w:val="16"/>
          <w:szCs w:val="16"/>
        </w:rPr>
      </w:pPr>
    </w:p>
    <w:p w14:paraId="72411B19" w14:textId="77777777" w:rsidR="00F75795" w:rsidRPr="00F75795" w:rsidRDefault="00F75795" w:rsidP="00F75795">
      <w:pPr>
        <w:autoSpaceDE w:val="0"/>
        <w:rPr>
          <w:rFonts w:eastAsia="TTE69A38F8t00" w:cs="TTE69A38F8t00"/>
          <w:color w:val="000000"/>
          <w:sz w:val="16"/>
          <w:szCs w:val="16"/>
        </w:rPr>
      </w:pPr>
      <w:r w:rsidRPr="00F75795">
        <w:rPr>
          <w:rFonts w:eastAsia="TTE69A38F8t00" w:cs="TTE69A38F8t00"/>
          <w:color w:val="000000"/>
          <w:sz w:val="16"/>
          <w:szCs w:val="16"/>
        </w:rPr>
        <w:t>Zestawienie złożonych ofert wraz ze streszczeniem oceny i porównaniem ofert, zawierające punktację przyznaną oferentom w każdym kryterium oceny ofert i łączną punktacją:</w:t>
      </w:r>
    </w:p>
    <w:p w14:paraId="701CAE23" w14:textId="77777777" w:rsidR="00AF4CF7" w:rsidRPr="00F75795" w:rsidRDefault="00AF4CF7" w:rsidP="00AF4CF7">
      <w:pPr>
        <w:pStyle w:val="04StanowiskoAdresata"/>
        <w:jc w:val="left"/>
        <w:rPr>
          <w:sz w:val="16"/>
          <w:szCs w:val="16"/>
        </w:rPr>
      </w:pPr>
    </w:p>
    <w:tbl>
      <w:tblPr>
        <w:tblW w:w="7513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1077"/>
        <w:gridCol w:w="2183"/>
        <w:gridCol w:w="1559"/>
        <w:gridCol w:w="1701"/>
      </w:tblGrid>
      <w:tr w:rsidR="00AF4CF7" w:rsidRPr="00F75795" w14:paraId="0659B031" w14:textId="77777777" w:rsidTr="005705BD">
        <w:trPr>
          <w:trHeight w:val="690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15E4B" w14:textId="77777777" w:rsidR="00AF4CF7" w:rsidRPr="00C262CC" w:rsidRDefault="00AF4CF7" w:rsidP="005705BD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C262CC">
              <w:rPr>
                <w:b/>
                <w:bCs/>
                <w:color w:val="000000"/>
                <w:sz w:val="14"/>
                <w:szCs w:val="14"/>
              </w:rPr>
              <w:t>L.p.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9B142D" w14:textId="77777777" w:rsidR="00AF4CF7" w:rsidRPr="00C262CC" w:rsidRDefault="00AF4CF7" w:rsidP="005705BD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C262CC">
              <w:rPr>
                <w:b/>
                <w:bCs/>
                <w:color w:val="000000"/>
                <w:sz w:val="14"/>
                <w:szCs w:val="14"/>
              </w:rPr>
              <w:t>Nr oferty</w:t>
            </w:r>
          </w:p>
        </w:tc>
        <w:tc>
          <w:tcPr>
            <w:tcW w:w="21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1CD48" w14:textId="77777777" w:rsidR="00AF4CF7" w:rsidRPr="00C262CC" w:rsidRDefault="00AF4CF7" w:rsidP="005705BD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C262CC">
              <w:rPr>
                <w:b/>
                <w:bCs/>
                <w:color w:val="000000"/>
                <w:sz w:val="14"/>
                <w:szCs w:val="14"/>
              </w:rPr>
              <w:t>Nazwa i adres Wykonawcy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0CE8D8" w14:textId="77777777" w:rsidR="00AF4CF7" w:rsidRPr="00C262CC" w:rsidRDefault="00AF4CF7" w:rsidP="005705BD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C262CC">
              <w:rPr>
                <w:b/>
                <w:bCs/>
                <w:color w:val="000000"/>
                <w:sz w:val="14"/>
                <w:szCs w:val="14"/>
              </w:rPr>
              <w:t>Cena oferty brutto zł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4D8E52" w14:textId="77777777" w:rsidR="00AF4CF7" w:rsidRPr="00C262CC" w:rsidRDefault="00AF4CF7" w:rsidP="005705BD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C262CC">
              <w:rPr>
                <w:b/>
                <w:bCs/>
                <w:color w:val="000000"/>
                <w:sz w:val="14"/>
                <w:szCs w:val="14"/>
              </w:rPr>
              <w:t>Ilość punktów</w:t>
            </w:r>
          </w:p>
        </w:tc>
      </w:tr>
      <w:tr w:rsidR="00AF4CF7" w:rsidRPr="00C262CC" w14:paraId="2C3D0499" w14:textId="77777777" w:rsidTr="005705BD">
        <w:trPr>
          <w:trHeight w:val="659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C8F775" w14:textId="77777777" w:rsidR="00AF4CF7" w:rsidRPr="00C262CC" w:rsidRDefault="00AF4CF7" w:rsidP="005705BD">
            <w:pPr>
              <w:jc w:val="center"/>
              <w:rPr>
                <w:b/>
                <w:color w:val="000000"/>
                <w:sz w:val="14"/>
                <w:szCs w:val="14"/>
              </w:rPr>
            </w:pPr>
            <w:r w:rsidRPr="00C262CC">
              <w:rPr>
                <w:b/>
                <w:color w:val="000000"/>
                <w:sz w:val="14"/>
                <w:szCs w:val="14"/>
              </w:rPr>
              <w:t>1.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CA0B0F" w14:textId="58A95D51" w:rsidR="00AF4CF7" w:rsidRPr="00C262CC" w:rsidRDefault="00A8580D" w:rsidP="005705BD">
            <w:pPr>
              <w:jc w:val="center"/>
              <w:rPr>
                <w:b/>
                <w:color w:val="000000"/>
                <w:sz w:val="14"/>
                <w:szCs w:val="14"/>
              </w:rPr>
            </w:pPr>
            <w:r w:rsidRPr="00C262CC">
              <w:rPr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72A31" w14:textId="2A98304E" w:rsidR="00AF4CF7" w:rsidRPr="00C262CC" w:rsidRDefault="00A8580D" w:rsidP="005705BD">
            <w:pPr>
              <w:rPr>
                <w:b/>
                <w:color w:val="000000"/>
                <w:sz w:val="14"/>
                <w:szCs w:val="14"/>
              </w:rPr>
            </w:pPr>
            <w:r w:rsidRPr="00C262CC">
              <w:rPr>
                <w:b/>
                <w:color w:val="000000"/>
                <w:sz w:val="14"/>
                <w:szCs w:val="14"/>
              </w:rPr>
              <w:t>BZB UAS</w:t>
            </w:r>
            <w:r w:rsidR="00AF4CF7" w:rsidRPr="00C262CC">
              <w:rPr>
                <w:b/>
                <w:color w:val="000000"/>
                <w:sz w:val="14"/>
                <w:szCs w:val="14"/>
              </w:rPr>
              <w:t xml:space="preserve"> Sp. </w:t>
            </w:r>
            <w:r w:rsidRPr="00C262CC">
              <w:rPr>
                <w:b/>
                <w:color w:val="000000"/>
                <w:sz w:val="14"/>
                <w:szCs w:val="14"/>
              </w:rPr>
              <w:t>z</w:t>
            </w:r>
            <w:r w:rsidR="00AF4CF7" w:rsidRPr="00C262CC">
              <w:rPr>
                <w:b/>
                <w:color w:val="000000"/>
                <w:sz w:val="14"/>
                <w:szCs w:val="14"/>
              </w:rPr>
              <w:t xml:space="preserve"> o.o. </w:t>
            </w:r>
          </w:p>
          <w:p w14:paraId="15F5B1CB" w14:textId="77777777" w:rsidR="00A8580D" w:rsidRPr="00C262CC" w:rsidRDefault="00A8580D" w:rsidP="005705BD">
            <w:pPr>
              <w:rPr>
                <w:b/>
                <w:color w:val="000000"/>
                <w:sz w:val="14"/>
                <w:szCs w:val="14"/>
              </w:rPr>
            </w:pPr>
            <w:r w:rsidRPr="00C262CC">
              <w:rPr>
                <w:b/>
                <w:color w:val="000000"/>
                <w:sz w:val="14"/>
                <w:szCs w:val="14"/>
              </w:rPr>
              <w:t>51</w:t>
            </w:r>
            <w:r w:rsidR="00AF4CF7" w:rsidRPr="00C262CC">
              <w:rPr>
                <w:b/>
                <w:color w:val="000000"/>
                <w:sz w:val="14"/>
                <w:szCs w:val="14"/>
              </w:rPr>
              <w:t>-</w:t>
            </w:r>
            <w:r w:rsidRPr="00C262CC">
              <w:rPr>
                <w:b/>
                <w:color w:val="000000"/>
                <w:sz w:val="14"/>
                <w:szCs w:val="14"/>
              </w:rPr>
              <w:t>628</w:t>
            </w:r>
            <w:r w:rsidR="00AF4CF7" w:rsidRPr="00C262CC">
              <w:rPr>
                <w:b/>
                <w:color w:val="000000"/>
                <w:sz w:val="14"/>
                <w:szCs w:val="14"/>
              </w:rPr>
              <w:t xml:space="preserve"> </w:t>
            </w:r>
            <w:r w:rsidRPr="00C262CC">
              <w:rPr>
                <w:b/>
                <w:color w:val="000000"/>
                <w:sz w:val="14"/>
                <w:szCs w:val="14"/>
              </w:rPr>
              <w:t xml:space="preserve">Wrocław     </w:t>
            </w:r>
          </w:p>
          <w:p w14:paraId="42BAA1CC" w14:textId="72DFDCF8" w:rsidR="00AF4CF7" w:rsidRPr="00C262CC" w:rsidRDefault="00AF4CF7" w:rsidP="005705BD">
            <w:pPr>
              <w:rPr>
                <w:b/>
                <w:color w:val="000000"/>
                <w:sz w:val="14"/>
                <w:szCs w:val="14"/>
              </w:rPr>
            </w:pPr>
            <w:r w:rsidRPr="00C262CC">
              <w:rPr>
                <w:b/>
                <w:color w:val="000000"/>
                <w:sz w:val="14"/>
                <w:szCs w:val="14"/>
              </w:rPr>
              <w:t xml:space="preserve">ul. </w:t>
            </w:r>
            <w:r w:rsidR="00A8580D" w:rsidRPr="00C262CC">
              <w:rPr>
                <w:b/>
                <w:color w:val="000000"/>
                <w:sz w:val="14"/>
                <w:szCs w:val="14"/>
              </w:rPr>
              <w:t>Wittiga</w:t>
            </w:r>
            <w:r w:rsidRPr="00C262CC">
              <w:rPr>
                <w:b/>
                <w:color w:val="000000"/>
                <w:sz w:val="14"/>
                <w:szCs w:val="14"/>
              </w:rPr>
              <w:t xml:space="preserve"> </w:t>
            </w:r>
            <w:r w:rsidR="00A8580D" w:rsidRPr="00C262CC">
              <w:rPr>
                <w:b/>
                <w:color w:val="000000"/>
                <w:sz w:val="14"/>
                <w:szCs w:val="14"/>
              </w:rPr>
              <w:t>4</w:t>
            </w:r>
            <w:r w:rsidRPr="00C262CC">
              <w:rPr>
                <w:b/>
                <w:color w:val="000000"/>
                <w:sz w:val="14"/>
                <w:szCs w:val="14"/>
              </w:rPr>
              <w:t>/</w:t>
            </w:r>
            <w:r w:rsidR="00A8580D" w:rsidRPr="00C262CC">
              <w:rPr>
                <w:b/>
                <w:color w:val="000000"/>
                <w:sz w:val="14"/>
                <w:szCs w:val="14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DDDCAA" w14:textId="4D0C11D0" w:rsidR="00AF4CF7" w:rsidRPr="00C262CC" w:rsidRDefault="00A8580D" w:rsidP="005705BD">
            <w:pPr>
              <w:jc w:val="center"/>
              <w:rPr>
                <w:b/>
                <w:color w:val="000000"/>
                <w:sz w:val="14"/>
                <w:szCs w:val="14"/>
              </w:rPr>
            </w:pPr>
            <w:r w:rsidRPr="00C262CC">
              <w:rPr>
                <w:b/>
                <w:color w:val="000000"/>
                <w:sz w:val="14"/>
                <w:szCs w:val="14"/>
              </w:rPr>
              <w:t>296</w:t>
            </w:r>
            <w:r w:rsidR="00AF4CF7" w:rsidRPr="00C262CC">
              <w:rPr>
                <w:b/>
                <w:color w:val="000000"/>
                <w:sz w:val="14"/>
                <w:szCs w:val="14"/>
              </w:rPr>
              <w:t xml:space="preserve"> </w:t>
            </w:r>
            <w:r w:rsidRPr="00C262CC">
              <w:rPr>
                <w:b/>
                <w:color w:val="000000"/>
                <w:sz w:val="14"/>
                <w:szCs w:val="14"/>
              </w:rPr>
              <w:t>600</w:t>
            </w:r>
            <w:r w:rsidR="00AF4CF7" w:rsidRPr="00C262CC">
              <w:rPr>
                <w:b/>
                <w:color w:val="000000"/>
                <w:sz w:val="14"/>
                <w:szCs w:val="14"/>
              </w:rPr>
              <w:t>,</w:t>
            </w:r>
            <w:r w:rsidRPr="00C262CC">
              <w:rPr>
                <w:b/>
                <w:color w:val="000000"/>
                <w:sz w:val="14"/>
                <w:szCs w:val="14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671929" w14:textId="77777777" w:rsidR="00AF4CF7" w:rsidRPr="00C262CC" w:rsidRDefault="00AF4CF7" w:rsidP="005705BD">
            <w:pPr>
              <w:jc w:val="center"/>
              <w:rPr>
                <w:b/>
                <w:color w:val="000000"/>
                <w:sz w:val="14"/>
                <w:szCs w:val="14"/>
              </w:rPr>
            </w:pPr>
            <w:r w:rsidRPr="00C262CC">
              <w:rPr>
                <w:b/>
                <w:color w:val="000000"/>
                <w:sz w:val="14"/>
                <w:szCs w:val="14"/>
              </w:rPr>
              <w:t>100</w:t>
            </w:r>
          </w:p>
        </w:tc>
      </w:tr>
      <w:tr w:rsidR="00AF4CF7" w:rsidRPr="00F75795" w14:paraId="30297A80" w14:textId="77777777" w:rsidTr="005705BD">
        <w:trPr>
          <w:trHeight w:val="683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E63F18" w14:textId="77777777" w:rsidR="00AF4CF7" w:rsidRPr="00C262CC" w:rsidRDefault="00AF4CF7" w:rsidP="005705BD">
            <w:pPr>
              <w:jc w:val="center"/>
              <w:rPr>
                <w:color w:val="000000"/>
                <w:sz w:val="14"/>
                <w:szCs w:val="14"/>
              </w:rPr>
            </w:pPr>
            <w:r w:rsidRPr="00C262CC">
              <w:rPr>
                <w:color w:val="000000"/>
                <w:sz w:val="14"/>
                <w:szCs w:val="14"/>
              </w:rPr>
              <w:t>2.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0F4993" w14:textId="17F83211" w:rsidR="00AF4CF7" w:rsidRPr="00C262CC" w:rsidRDefault="00A8580D" w:rsidP="005705BD">
            <w:pPr>
              <w:jc w:val="center"/>
              <w:rPr>
                <w:color w:val="000000"/>
                <w:sz w:val="14"/>
                <w:szCs w:val="14"/>
              </w:rPr>
            </w:pPr>
            <w:r w:rsidRPr="00C262CC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5DB74" w14:textId="77777777" w:rsidR="00AF4CF7" w:rsidRPr="00C262CC" w:rsidRDefault="00A8580D" w:rsidP="005705BD">
            <w:pPr>
              <w:rPr>
                <w:bCs/>
                <w:color w:val="000000"/>
                <w:sz w:val="14"/>
                <w:szCs w:val="14"/>
              </w:rPr>
            </w:pPr>
            <w:r w:rsidRPr="00C262CC">
              <w:rPr>
                <w:bCs/>
                <w:color w:val="000000"/>
                <w:sz w:val="14"/>
                <w:szCs w:val="14"/>
              </w:rPr>
              <w:t>Aviation Technik Sp. o.o.</w:t>
            </w:r>
          </w:p>
          <w:p w14:paraId="41828D78" w14:textId="77777777" w:rsidR="00A8580D" w:rsidRPr="00C262CC" w:rsidRDefault="00A8580D" w:rsidP="005705BD">
            <w:pPr>
              <w:rPr>
                <w:bCs/>
                <w:color w:val="000000"/>
                <w:sz w:val="14"/>
                <w:szCs w:val="14"/>
              </w:rPr>
            </w:pPr>
            <w:r w:rsidRPr="00C262CC">
              <w:rPr>
                <w:bCs/>
                <w:color w:val="000000"/>
                <w:sz w:val="14"/>
                <w:szCs w:val="14"/>
              </w:rPr>
              <w:t>85-027 Bydgoszcz</w:t>
            </w:r>
          </w:p>
          <w:p w14:paraId="317C7EF4" w14:textId="1DE6D931" w:rsidR="00A8580D" w:rsidRPr="00C262CC" w:rsidRDefault="00A8580D" w:rsidP="005705BD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C262CC">
              <w:rPr>
                <w:bCs/>
                <w:color w:val="000000"/>
                <w:sz w:val="14"/>
                <w:szCs w:val="14"/>
              </w:rPr>
              <w:t>Ul. Jagiellońska 69/2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1F1668" w14:textId="0738A76E" w:rsidR="00AF4CF7" w:rsidRPr="00C262CC" w:rsidRDefault="00A8580D" w:rsidP="005705BD">
            <w:pPr>
              <w:jc w:val="center"/>
              <w:rPr>
                <w:color w:val="000000"/>
                <w:sz w:val="14"/>
                <w:szCs w:val="14"/>
              </w:rPr>
            </w:pPr>
            <w:r w:rsidRPr="00C262CC">
              <w:rPr>
                <w:color w:val="000000"/>
                <w:sz w:val="14"/>
                <w:szCs w:val="14"/>
              </w:rPr>
              <w:t>391 142,52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AB5D5D" w14:textId="7653453B" w:rsidR="00AF4CF7" w:rsidRPr="00C262CC" w:rsidRDefault="00F75795" w:rsidP="005705BD">
            <w:pPr>
              <w:jc w:val="center"/>
              <w:rPr>
                <w:color w:val="000000"/>
                <w:sz w:val="14"/>
                <w:szCs w:val="14"/>
              </w:rPr>
            </w:pPr>
            <w:r w:rsidRPr="00C262CC">
              <w:rPr>
                <w:color w:val="000000"/>
                <w:sz w:val="14"/>
                <w:szCs w:val="14"/>
              </w:rPr>
              <w:t>85,80</w:t>
            </w:r>
          </w:p>
        </w:tc>
      </w:tr>
      <w:tr w:rsidR="00AF4CF7" w:rsidRPr="00F75795" w14:paraId="040D8816" w14:textId="77777777" w:rsidTr="005705BD">
        <w:trPr>
          <w:trHeight w:val="693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4D3F71" w14:textId="77777777" w:rsidR="00AF4CF7" w:rsidRPr="00C262CC" w:rsidRDefault="00AF4CF7" w:rsidP="005705BD">
            <w:pPr>
              <w:jc w:val="center"/>
              <w:rPr>
                <w:color w:val="000000"/>
                <w:sz w:val="14"/>
                <w:szCs w:val="14"/>
              </w:rPr>
            </w:pPr>
            <w:r w:rsidRPr="00C262CC">
              <w:rPr>
                <w:color w:val="000000"/>
                <w:sz w:val="14"/>
                <w:szCs w:val="14"/>
              </w:rPr>
              <w:t>3.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879BB5" w14:textId="0C2848C7" w:rsidR="00AF4CF7" w:rsidRPr="00C262CC" w:rsidRDefault="00F75795" w:rsidP="005705BD">
            <w:pPr>
              <w:jc w:val="center"/>
              <w:rPr>
                <w:color w:val="000000"/>
                <w:sz w:val="14"/>
                <w:szCs w:val="14"/>
              </w:rPr>
            </w:pPr>
            <w:r w:rsidRPr="00C262CC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139AF6" w14:textId="77777777" w:rsidR="00AF4CF7" w:rsidRPr="00C262CC" w:rsidRDefault="00F75795" w:rsidP="005705BD">
            <w:pPr>
              <w:rPr>
                <w:color w:val="000000"/>
                <w:sz w:val="14"/>
                <w:szCs w:val="14"/>
              </w:rPr>
            </w:pPr>
            <w:r w:rsidRPr="00C262CC">
              <w:rPr>
                <w:color w:val="000000"/>
                <w:sz w:val="14"/>
                <w:szCs w:val="14"/>
              </w:rPr>
              <w:t>Dilectro Sp. z o.o. S.K.</w:t>
            </w:r>
          </w:p>
          <w:p w14:paraId="77BF3C6F" w14:textId="77777777" w:rsidR="00F75795" w:rsidRPr="00C262CC" w:rsidRDefault="00F75795" w:rsidP="005705BD">
            <w:pPr>
              <w:rPr>
                <w:color w:val="000000"/>
                <w:sz w:val="14"/>
                <w:szCs w:val="14"/>
              </w:rPr>
            </w:pPr>
            <w:r w:rsidRPr="00C262CC">
              <w:rPr>
                <w:color w:val="000000"/>
                <w:sz w:val="14"/>
                <w:szCs w:val="14"/>
              </w:rPr>
              <w:t>02-495 Warszawa</w:t>
            </w:r>
          </w:p>
          <w:p w14:paraId="756D376E" w14:textId="70EE5716" w:rsidR="00F75795" w:rsidRPr="00C262CC" w:rsidRDefault="00F75795" w:rsidP="005705BD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C262CC">
              <w:rPr>
                <w:color w:val="000000"/>
                <w:sz w:val="14"/>
                <w:szCs w:val="14"/>
              </w:rPr>
              <w:t>Ul. Skoroszewska 11/106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F47E81" w14:textId="67039407" w:rsidR="00AF4CF7" w:rsidRPr="00C262CC" w:rsidRDefault="00F75795" w:rsidP="005705BD">
            <w:pPr>
              <w:jc w:val="center"/>
              <w:rPr>
                <w:color w:val="000000"/>
                <w:sz w:val="14"/>
                <w:szCs w:val="14"/>
              </w:rPr>
            </w:pPr>
            <w:r w:rsidRPr="00C262CC">
              <w:rPr>
                <w:color w:val="000000"/>
                <w:sz w:val="14"/>
                <w:szCs w:val="14"/>
              </w:rPr>
              <w:t>349 990,00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A60B55" w14:textId="69AA47D2" w:rsidR="00AF4CF7" w:rsidRPr="00C262CC" w:rsidRDefault="00F75795" w:rsidP="005705BD">
            <w:pPr>
              <w:jc w:val="center"/>
              <w:rPr>
                <w:color w:val="000000"/>
                <w:sz w:val="14"/>
                <w:szCs w:val="14"/>
              </w:rPr>
            </w:pPr>
            <w:r w:rsidRPr="00C262CC">
              <w:rPr>
                <w:color w:val="000000"/>
                <w:sz w:val="14"/>
                <w:szCs w:val="14"/>
              </w:rPr>
              <w:t>51,19</w:t>
            </w:r>
          </w:p>
        </w:tc>
      </w:tr>
    </w:tbl>
    <w:p w14:paraId="6AF3CC9A" w14:textId="77777777" w:rsidR="00AF4CF7" w:rsidRPr="00F75795" w:rsidRDefault="00AF4CF7" w:rsidP="00AF4CF7">
      <w:pPr>
        <w:pStyle w:val="04StanowiskoAdresata"/>
        <w:jc w:val="left"/>
        <w:rPr>
          <w:sz w:val="16"/>
          <w:szCs w:val="16"/>
        </w:rPr>
      </w:pPr>
    </w:p>
    <w:p w14:paraId="2D3AFB9E" w14:textId="77777777" w:rsidR="001B725D" w:rsidRPr="00F75795" w:rsidRDefault="001B725D" w:rsidP="001B725D">
      <w:pPr>
        <w:pStyle w:val="Tekstpodstawowy"/>
        <w:spacing w:line="100" w:lineRule="atLeast"/>
        <w:ind w:firstLine="709"/>
        <w:rPr>
          <w:sz w:val="16"/>
          <w:szCs w:val="16"/>
        </w:rPr>
      </w:pPr>
      <w:r w:rsidRPr="00F75795">
        <w:rPr>
          <w:sz w:val="16"/>
          <w:szCs w:val="16"/>
        </w:rPr>
        <w:t xml:space="preserve">  </w:t>
      </w:r>
      <w:r w:rsidRPr="00F75795">
        <w:rPr>
          <w:sz w:val="16"/>
          <w:szCs w:val="16"/>
        </w:rPr>
        <w:tab/>
      </w:r>
    </w:p>
    <w:p w14:paraId="4AD3A9E0" w14:textId="77777777" w:rsidR="001B725D" w:rsidRPr="00F75795" w:rsidRDefault="001B725D" w:rsidP="001B725D">
      <w:pPr>
        <w:pStyle w:val="Tekstpodstawowy"/>
        <w:spacing w:line="100" w:lineRule="atLeast"/>
        <w:rPr>
          <w:sz w:val="16"/>
          <w:szCs w:val="16"/>
        </w:rPr>
      </w:pPr>
      <w:r w:rsidRPr="00F75795">
        <w:rPr>
          <w:b/>
          <w:bCs/>
          <w:sz w:val="16"/>
          <w:szCs w:val="16"/>
        </w:rPr>
        <w:tab/>
      </w:r>
      <w:r w:rsidRPr="00F75795">
        <w:rPr>
          <w:b/>
          <w:bCs/>
          <w:sz w:val="16"/>
          <w:szCs w:val="16"/>
        </w:rPr>
        <w:tab/>
      </w:r>
      <w:r w:rsidRPr="00F75795">
        <w:rPr>
          <w:b/>
          <w:bCs/>
          <w:sz w:val="16"/>
          <w:szCs w:val="16"/>
        </w:rPr>
        <w:tab/>
      </w:r>
      <w:r w:rsidRPr="00F75795">
        <w:rPr>
          <w:b/>
          <w:bCs/>
          <w:sz w:val="16"/>
          <w:szCs w:val="16"/>
        </w:rPr>
        <w:tab/>
      </w:r>
      <w:r w:rsidRPr="00F75795">
        <w:rPr>
          <w:b/>
          <w:bCs/>
          <w:sz w:val="16"/>
          <w:szCs w:val="16"/>
        </w:rPr>
        <w:tab/>
      </w:r>
      <w:r w:rsidRPr="00F75795">
        <w:rPr>
          <w:b/>
          <w:bCs/>
          <w:sz w:val="16"/>
          <w:szCs w:val="16"/>
        </w:rPr>
        <w:tab/>
      </w:r>
      <w:r w:rsidRPr="00F75795">
        <w:rPr>
          <w:b/>
          <w:bCs/>
          <w:sz w:val="16"/>
          <w:szCs w:val="16"/>
        </w:rPr>
        <w:tab/>
      </w:r>
      <w:r w:rsidRPr="00F75795">
        <w:rPr>
          <w:b/>
          <w:bCs/>
          <w:sz w:val="16"/>
          <w:szCs w:val="16"/>
        </w:rPr>
        <w:tab/>
        <w:t>Z poważaniem</w:t>
      </w:r>
      <w:bookmarkStart w:id="1" w:name="PodpImieNazwisko"/>
      <w:bookmarkEnd w:id="1"/>
    </w:p>
    <w:p w14:paraId="22C6C156" w14:textId="5DFA578A" w:rsidR="001B725D" w:rsidRDefault="001B725D" w:rsidP="001B725D">
      <w:pPr>
        <w:pStyle w:val="Tekstpodstawowy"/>
        <w:spacing w:line="100" w:lineRule="atLeast"/>
        <w:rPr>
          <w:b/>
          <w:bCs/>
          <w:sz w:val="16"/>
          <w:szCs w:val="16"/>
        </w:rPr>
      </w:pPr>
      <w:bookmarkStart w:id="2" w:name="PodpStanowisko"/>
      <w:bookmarkStart w:id="3" w:name="prowadzi"/>
      <w:bookmarkEnd w:id="2"/>
      <w:bookmarkEnd w:id="3"/>
    </w:p>
    <w:p w14:paraId="67FD27C4" w14:textId="75EB73D9" w:rsidR="00C262CC" w:rsidRDefault="00C262CC" w:rsidP="001B725D">
      <w:pPr>
        <w:pStyle w:val="Tekstpodstawowy"/>
        <w:spacing w:line="100" w:lineRule="atLeast"/>
        <w:rPr>
          <w:b/>
          <w:bCs/>
          <w:sz w:val="16"/>
          <w:szCs w:val="16"/>
        </w:rPr>
      </w:pPr>
    </w:p>
    <w:p w14:paraId="64C85061" w14:textId="73C07F83" w:rsidR="00C262CC" w:rsidRDefault="00C262CC" w:rsidP="001B725D">
      <w:pPr>
        <w:pStyle w:val="Tekstpodstawowy"/>
        <w:spacing w:line="100" w:lineRule="atLeast"/>
        <w:rPr>
          <w:b/>
          <w:bCs/>
          <w:sz w:val="16"/>
          <w:szCs w:val="16"/>
        </w:rPr>
      </w:pPr>
    </w:p>
    <w:p w14:paraId="3AE8C278" w14:textId="77777777" w:rsidR="00C262CC" w:rsidRPr="00F75795" w:rsidRDefault="00C262CC" w:rsidP="001B725D">
      <w:pPr>
        <w:pStyle w:val="Tekstpodstawowy"/>
        <w:spacing w:line="100" w:lineRule="atLeast"/>
        <w:rPr>
          <w:b/>
          <w:bCs/>
          <w:sz w:val="16"/>
          <w:szCs w:val="16"/>
        </w:rPr>
      </w:pPr>
    </w:p>
    <w:p w14:paraId="3DF3D1B1" w14:textId="77777777" w:rsidR="001B725D" w:rsidRPr="00F75795" w:rsidRDefault="001B725D" w:rsidP="001B725D">
      <w:pPr>
        <w:pStyle w:val="Tekstpodstawowy"/>
        <w:spacing w:line="100" w:lineRule="atLeast"/>
        <w:rPr>
          <w:b/>
          <w:bCs/>
          <w:sz w:val="16"/>
          <w:szCs w:val="16"/>
        </w:rPr>
      </w:pPr>
    </w:p>
    <w:p w14:paraId="4DC037C9" w14:textId="77777777" w:rsidR="001B725D" w:rsidRPr="00F75795" w:rsidRDefault="001B725D" w:rsidP="001B725D">
      <w:pPr>
        <w:pStyle w:val="Tekstpodstawowy"/>
        <w:spacing w:line="100" w:lineRule="atLeast"/>
        <w:rPr>
          <w:sz w:val="16"/>
          <w:szCs w:val="16"/>
        </w:rPr>
      </w:pPr>
      <w:r w:rsidRPr="00F75795">
        <w:rPr>
          <w:b/>
          <w:bCs/>
          <w:sz w:val="16"/>
          <w:szCs w:val="16"/>
        </w:rPr>
        <w:t>Sprawę prowadzi:</w:t>
      </w:r>
    </w:p>
    <w:p w14:paraId="31A22B9D" w14:textId="28C1A4E2" w:rsidR="00F26E33" w:rsidRPr="00F75795" w:rsidRDefault="001B725D" w:rsidP="005A753B">
      <w:pPr>
        <w:pStyle w:val="Tekstpodstawowy"/>
        <w:spacing w:line="100" w:lineRule="atLeast"/>
        <w:rPr>
          <w:sz w:val="16"/>
          <w:szCs w:val="16"/>
        </w:rPr>
      </w:pPr>
      <w:r w:rsidRPr="00F75795">
        <w:rPr>
          <w:sz w:val="16"/>
          <w:szCs w:val="16"/>
        </w:rPr>
        <w:t>Sekcja Informatyki i łączności</w:t>
      </w:r>
      <w:r w:rsidRPr="00F75795">
        <w:rPr>
          <w:sz w:val="16"/>
          <w:szCs w:val="16"/>
        </w:rPr>
        <w:br/>
        <w:t>Sylwester Smok, tel. 6984986</w:t>
      </w:r>
      <w:bookmarkStart w:id="4" w:name="_GoBack"/>
      <w:bookmarkEnd w:id="4"/>
      <w:r w:rsidRPr="00F75795">
        <w:rPr>
          <w:sz w:val="16"/>
          <w:szCs w:val="16"/>
        </w:rPr>
        <w:t xml:space="preserve">49, e-mail. </w:t>
      </w:r>
      <w:hyperlink r:id="rId8" w:history="1">
        <w:r w:rsidRPr="00F75795">
          <w:rPr>
            <w:rStyle w:val="Hipercze"/>
            <w:sz w:val="16"/>
            <w:szCs w:val="16"/>
          </w:rPr>
          <w:t>sylwester.smok@strazmiejska.wroclaw.pl</w:t>
        </w:r>
      </w:hyperlink>
    </w:p>
    <w:sectPr w:rsidR="00F26E33" w:rsidRPr="00F75795" w:rsidSect="00CB4B55">
      <w:headerReference w:type="default" r:id="rId9"/>
      <w:footerReference w:type="default" r:id="rId10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358FFD" w14:textId="77777777" w:rsidR="00434488" w:rsidRDefault="00434488">
      <w:r>
        <w:separator/>
      </w:r>
    </w:p>
  </w:endnote>
  <w:endnote w:type="continuationSeparator" w:id="0">
    <w:p w14:paraId="6FF083A5" w14:textId="77777777" w:rsidR="00434488" w:rsidRDefault="00434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TE69A38F8t00">
    <w:charset w:val="00"/>
    <w:family w:val="auto"/>
    <w:pitch w:val="default"/>
  </w:font>
  <w:font w:name="TTE1290B78t00"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AFE651" w14:textId="77777777" w:rsidR="004473AB" w:rsidRDefault="004473AB" w:rsidP="004473AB">
    <w:pPr>
      <w:pStyle w:val="Zwykytekst"/>
      <w:rPr>
        <w:sz w:val="16"/>
        <w:szCs w:val="16"/>
      </w:rPr>
    </w:pPr>
  </w:p>
  <w:p w14:paraId="5D374E65" w14:textId="2DC75FB8" w:rsidR="004473AB" w:rsidRDefault="004473AB" w:rsidP="004473AB">
    <w:pPr>
      <w:pStyle w:val="Zwykytekst"/>
    </w:pPr>
    <w:r>
      <w:rPr>
        <w:sz w:val="16"/>
        <w:szCs w:val="16"/>
      </w:rPr>
      <w:t>Klauzula informacyjna dot. przetwarzania danych osobowych -</w:t>
    </w:r>
    <w:r>
      <w:t xml:space="preserve"> </w:t>
    </w:r>
    <w:hyperlink r:id="rId1" w:history="1">
      <w:r>
        <w:rPr>
          <w:rStyle w:val="Hipercze"/>
          <w:sz w:val="16"/>
          <w:szCs w:val="16"/>
        </w:rPr>
        <w:t>http://www.smwroclaw.pl/wp-content/uploads/2019/10/Klauzula-informacyjna.pdf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2E685F" w14:textId="77777777" w:rsidR="00434488" w:rsidRDefault="00434488">
      <w:r>
        <w:separator/>
      </w:r>
    </w:p>
  </w:footnote>
  <w:footnote w:type="continuationSeparator" w:id="0">
    <w:p w14:paraId="02C86DB4" w14:textId="77777777" w:rsidR="00434488" w:rsidRDefault="00434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E46ED" w14:textId="393E7D5B" w:rsidR="00194493" w:rsidRDefault="006F49DF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r>
      <w:rPr>
        <w:noProof/>
        <w:lang w:eastAsia="pl-PL" w:bidi="ar-SA"/>
      </w:rPr>
      <w:drawing>
        <wp:anchor distT="0" distB="0" distL="0" distR="0" simplePos="0" relativeHeight="251657216" behindDoc="0" locked="0" layoutInCell="1" allowOverlap="1" wp14:anchorId="5C6E0AED" wp14:editId="331242CD">
          <wp:simplePos x="0" y="0"/>
          <wp:positionH relativeFrom="margin">
            <wp:align>left</wp:align>
          </wp:positionH>
          <wp:positionV relativeFrom="margin">
            <wp:posOffset>-1247775</wp:posOffset>
          </wp:positionV>
          <wp:extent cx="790575" cy="885825"/>
          <wp:effectExtent l="0" t="0" r="9525" b="952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493"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71C3C531" w14:textId="46871A1D" w:rsidR="00194493" w:rsidRDefault="00194493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 xml:space="preserve">ul. </w:t>
    </w:r>
    <w:r w:rsidR="00F749AD">
      <w:rPr>
        <w:b/>
        <w:bCs/>
        <w:i/>
        <w:iCs/>
      </w:rPr>
      <w:t>Na Grobli</w:t>
    </w:r>
    <w:r>
      <w:rPr>
        <w:b/>
        <w:bCs/>
        <w:i/>
        <w:iCs/>
      </w:rPr>
      <w:t xml:space="preserve"> </w:t>
    </w:r>
    <w:r w:rsidR="00F749AD">
      <w:rPr>
        <w:b/>
        <w:bCs/>
        <w:i/>
        <w:iCs/>
      </w:rPr>
      <w:t>14</w:t>
    </w:r>
    <w:r>
      <w:rPr>
        <w:b/>
        <w:bCs/>
        <w:i/>
        <w:iCs/>
      </w:rPr>
      <w:t>/</w:t>
    </w:r>
    <w:r w:rsidR="00F749AD">
      <w:rPr>
        <w:b/>
        <w:bCs/>
        <w:i/>
        <w:iCs/>
      </w:rPr>
      <w:t>16</w:t>
    </w:r>
    <w:r>
      <w:rPr>
        <w:b/>
        <w:bCs/>
        <w:i/>
        <w:iCs/>
      </w:rPr>
      <w:t>, 50-</w:t>
    </w:r>
    <w:r w:rsidR="00F749AD">
      <w:rPr>
        <w:b/>
        <w:bCs/>
        <w:i/>
        <w:iCs/>
      </w:rPr>
      <w:t>421</w:t>
    </w:r>
    <w:r>
      <w:rPr>
        <w:b/>
        <w:bCs/>
        <w:i/>
        <w:iCs/>
      </w:rPr>
      <w:t xml:space="preserve"> Wrocław</w:t>
    </w:r>
  </w:p>
  <w:p w14:paraId="7E70D37F" w14:textId="1CCE812E" w:rsidR="00194493" w:rsidRPr="0005270C" w:rsidRDefault="0019449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 w:rsidRPr="0005270C">
      <w:rPr>
        <w:b/>
        <w:bCs/>
        <w:i/>
        <w:iCs/>
        <w:sz w:val="16"/>
        <w:szCs w:val="16"/>
        <w:lang w:val="en-US"/>
      </w:rPr>
      <w:t>tel. 71 347 16 35, fax. 71 347 16 34</w:t>
    </w:r>
  </w:p>
  <w:p w14:paraId="496EA227" w14:textId="77777777" w:rsidR="00194493" w:rsidRPr="005F00F8" w:rsidRDefault="00434488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hyperlink r:id="rId2" w:history="1">
      <w:r w:rsidR="00194493" w:rsidRPr="005F00F8">
        <w:rPr>
          <w:rStyle w:val="Hipercze"/>
          <w:lang w:val="en-US"/>
        </w:rPr>
        <w:t>straz@strazmiejska.wroclaw.pl</w:t>
      </w:r>
    </w:hyperlink>
  </w:p>
  <w:p w14:paraId="344F851D" w14:textId="014298EF" w:rsidR="00194493" w:rsidRPr="005F00F8" w:rsidRDefault="00F032B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21E6BEA" wp14:editId="141EDB4F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6CBEC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2ECA436D"/>
    <w:multiLevelType w:val="hybridMultilevel"/>
    <w:tmpl w:val="7F7A0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176EB"/>
    <w:multiLevelType w:val="hybridMultilevel"/>
    <w:tmpl w:val="78E8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15BE9"/>
    <w:multiLevelType w:val="multilevel"/>
    <w:tmpl w:val="94E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124649"/>
    <w:multiLevelType w:val="multilevel"/>
    <w:tmpl w:val="254C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6D6C36"/>
    <w:multiLevelType w:val="hybridMultilevel"/>
    <w:tmpl w:val="3A3C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D970E1"/>
    <w:multiLevelType w:val="multilevel"/>
    <w:tmpl w:val="6740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A93"/>
    <w:rsid w:val="0000040A"/>
    <w:rsid w:val="000129E2"/>
    <w:rsid w:val="00014893"/>
    <w:rsid w:val="000235EB"/>
    <w:rsid w:val="000374E3"/>
    <w:rsid w:val="00050D6B"/>
    <w:rsid w:val="0005270C"/>
    <w:rsid w:val="000557B8"/>
    <w:rsid w:val="0006649B"/>
    <w:rsid w:val="000A47D7"/>
    <w:rsid w:val="000A67C7"/>
    <w:rsid w:val="000B4EF1"/>
    <w:rsid w:val="000B7F9B"/>
    <w:rsid w:val="000C1A0C"/>
    <w:rsid w:val="000D0090"/>
    <w:rsid w:val="000D77B6"/>
    <w:rsid w:val="000E1B3C"/>
    <w:rsid w:val="000F6711"/>
    <w:rsid w:val="000F71FD"/>
    <w:rsid w:val="001035B2"/>
    <w:rsid w:val="001042B2"/>
    <w:rsid w:val="00112656"/>
    <w:rsid w:val="00115D0F"/>
    <w:rsid w:val="00122930"/>
    <w:rsid w:val="00133DF9"/>
    <w:rsid w:val="001510E4"/>
    <w:rsid w:val="00152E4B"/>
    <w:rsid w:val="00153175"/>
    <w:rsid w:val="001610AC"/>
    <w:rsid w:val="0016524C"/>
    <w:rsid w:val="0016727E"/>
    <w:rsid w:val="00171366"/>
    <w:rsid w:val="00182D5F"/>
    <w:rsid w:val="001868B5"/>
    <w:rsid w:val="00193614"/>
    <w:rsid w:val="00194493"/>
    <w:rsid w:val="001A010A"/>
    <w:rsid w:val="001A7077"/>
    <w:rsid w:val="001B725D"/>
    <w:rsid w:val="001C34DE"/>
    <w:rsid w:val="001C6876"/>
    <w:rsid w:val="001D312D"/>
    <w:rsid w:val="001D6D04"/>
    <w:rsid w:val="001D750A"/>
    <w:rsid w:val="00205F77"/>
    <w:rsid w:val="00233BF2"/>
    <w:rsid w:val="00252893"/>
    <w:rsid w:val="00260189"/>
    <w:rsid w:val="002626AB"/>
    <w:rsid w:val="00263832"/>
    <w:rsid w:val="00282878"/>
    <w:rsid w:val="00287092"/>
    <w:rsid w:val="002A2F5E"/>
    <w:rsid w:val="002A35D8"/>
    <w:rsid w:val="002B2A77"/>
    <w:rsid w:val="002C0295"/>
    <w:rsid w:val="002C13A4"/>
    <w:rsid w:val="002D7504"/>
    <w:rsid w:val="002E342D"/>
    <w:rsid w:val="002F6B51"/>
    <w:rsid w:val="00300C74"/>
    <w:rsid w:val="0030703D"/>
    <w:rsid w:val="003228B7"/>
    <w:rsid w:val="0034216D"/>
    <w:rsid w:val="00342CF6"/>
    <w:rsid w:val="003432B2"/>
    <w:rsid w:val="00350BCD"/>
    <w:rsid w:val="00355D2F"/>
    <w:rsid w:val="00356BA5"/>
    <w:rsid w:val="00360DB2"/>
    <w:rsid w:val="00393C75"/>
    <w:rsid w:val="003A20E5"/>
    <w:rsid w:val="003A479A"/>
    <w:rsid w:val="003A6DBE"/>
    <w:rsid w:val="003D07B4"/>
    <w:rsid w:val="004154E4"/>
    <w:rsid w:val="00421249"/>
    <w:rsid w:val="00434488"/>
    <w:rsid w:val="00436FD4"/>
    <w:rsid w:val="004473AB"/>
    <w:rsid w:val="00451F4A"/>
    <w:rsid w:val="004651B7"/>
    <w:rsid w:val="004824C1"/>
    <w:rsid w:val="004A0312"/>
    <w:rsid w:val="004B2569"/>
    <w:rsid w:val="004F2CDC"/>
    <w:rsid w:val="004F5F26"/>
    <w:rsid w:val="00501486"/>
    <w:rsid w:val="005164E0"/>
    <w:rsid w:val="0053335A"/>
    <w:rsid w:val="0053505D"/>
    <w:rsid w:val="0054531F"/>
    <w:rsid w:val="00547CFE"/>
    <w:rsid w:val="00583A3C"/>
    <w:rsid w:val="005971CA"/>
    <w:rsid w:val="005A753B"/>
    <w:rsid w:val="005B209C"/>
    <w:rsid w:val="005C1FB6"/>
    <w:rsid w:val="005D5EB0"/>
    <w:rsid w:val="005D6B3A"/>
    <w:rsid w:val="005E15C8"/>
    <w:rsid w:val="005F00F8"/>
    <w:rsid w:val="006032BD"/>
    <w:rsid w:val="0061366C"/>
    <w:rsid w:val="006401FE"/>
    <w:rsid w:val="0064087F"/>
    <w:rsid w:val="00645936"/>
    <w:rsid w:val="0065168D"/>
    <w:rsid w:val="0066303D"/>
    <w:rsid w:val="00665262"/>
    <w:rsid w:val="00674956"/>
    <w:rsid w:val="00675AA9"/>
    <w:rsid w:val="0068228D"/>
    <w:rsid w:val="0068381A"/>
    <w:rsid w:val="00687CF3"/>
    <w:rsid w:val="006A43AE"/>
    <w:rsid w:val="006A5A8E"/>
    <w:rsid w:val="006E40AB"/>
    <w:rsid w:val="006E573A"/>
    <w:rsid w:val="006F49DF"/>
    <w:rsid w:val="007018A2"/>
    <w:rsid w:val="0070478D"/>
    <w:rsid w:val="00707EB9"/>
    <w:rsid w:val="007239CF"/>
    <w:rsid w:val="00736922"/>
    <w:rsid w:val="00753F4D"/>
    <w:rsid w:val="00763EF6"/>
    <w:rsid w:val="007705FC"/>
    <w:rsid w:val="00792FA4"/>
    <w:rsid w:val="007C560D"/>
    <w:rsid w:val="007D3ABD"/>
    <w:rsid w:val="007E0C58"/>
    <w:rsid w:val="0082095F"/>
    <w:rsid w:val="00840C7A"/>
    <w:rsid w:val="00886F4B"/>
    <w:rsid w:val="00895D3F"/>
    <w:rsid w:val="008B6549"/>
    <w:rsid w:val="008E3D97"/>
    <w:rsid w:val="008F65D6"/>
    <w:rsid w:val="0091116B"/>
    <w:rsid w:val="009123FE"/>
    <w:rsid w:val="0092379E"/>
    <w:rsid w:val="00927A7D"/>
    <w:rsid w:val="00932945"/>
    <w:rsid w:val="00942182"/>
    <w:rsid w:val="009550A3"/>
    <w:rsid w:val="00955DBE"/>
    <w:rsid w:val="00962C78"/>
    <w:rsid w:val="009702A3"/>
    <w:rsid w:val="0097032A"/>
    <w:rsid w:val="00974EEE"/>
    <w:rsid w:val="0098190E"/>
    <w:rsid w:val="009860F3"/>
    <w:rsid w:val="00996A30"/>
    <w:rsid w:val="009C3700"/>
    <w:rsid w:val="009D1ED8"/>
    <w:rsid w:val="009F3A50"/>
    <w:rsid w:val="009F7691"/>
    <w:rsid w:val="009F7775"/>
    <w:rsid w:val="00A357E9"/>
    <w:rsid w:val="00A4100B"/>
    <w:rsid w:val="00A503EB"/>
    <w:rsid w:val="00A74D48"/>
    <w:rsid w:val="00A8580D"/>
    <w:rsid w:val="00A92AF6"/>
    <w:rsid w:val="00AB6E6C"/>
    <w:rsid w:val="00AD2F94"/>
    <w:rsid w:val="00AD7212"/>
    <w:rsid w:val="00AE0A6C"/>
    <w:rsid w:val="00AE3489"/>
    <w:rsid w:val="00AF4CF7"/>
    <w:rsid w:val="00AF63B1"/>
    <w:rsid w:val="00B1194B"/>
    <w:rsid w:val="00B21E1A"/>
    <w:rsid w:val="00B43EB7"/>
    <w:rsid w:val="00B57A93"/>
    <w:rsid w:val="00B66C9C"/>
    <w:rsid w:val="00BA0315"/>
    <w:rsid w:val="00BB4560"/>
    <w:rsid w:val="00BF6380"/>
    <w:rsid w:val="00C00F1E"/>
    <w:rsid w:val="00C12D19"/>
    <w:rsid w:val="00C14408"/>
    <w:rsid w:val="00C15969"/>
    <w:rsid w:val="00C262CC"/>
    <w:rsid w:val="00C312C6"/>
    <w:rsid w:val="00C323AD"/>
    <w:rsid w:val="00C36557"/>
    <w:rsid w:val="00C41F4E"/>
    <w:rsid w:val="00C44352"/>
    <w:rsid w:val="00C50D87"/>
    <w:rsid w:val="00C570FA"/>
    <w:rsid w:val="00C87608"/>
    <w:rsid w:val="00CA755E"/>
    <w:rsid w:val="00CB4B55"/>
    <w:rsid w:val="00CB6662"/>
    <w:rsid w:val="00CC0204"/>
    <w:rsid w:val="00CC5ADD"/>
    <w:rsid w:val="00CD176B"/>
    <w:rsid w:val="00CE01E2"/>
    <w:rsid w:val="00CF115C"/>
    <w:rsid w:val="00CF37D0"/>
    <w:rsid w:val="00CF5A35"/>
    <w:rsid w:val="00CF5DD3"/>
    <w:rsid w:val="00D03729"/>
    <w:rsid w:val="00D11197"/>
    <w:rsid w:val="00D23E7D"/>
    <w:rsid w:val="00D24E93"/>
    <w:rsid w:val="00D3758F"/>
    <w:rsid w:val="00D7562E"/>
    <w:rsid w:val="00D7586C"/>
    <w:rsid w:val="00D8659B"/>
    <w:rsid w:val="00D91FE8"/>
    <w:rsid w:val="00D94253"/>
    <w:rsid w:val="00DA28CE"/>
    <w:rsid w:val="00DB2150"/>
    <w:rsid w:val="00DD1F31"/>
    <w:rsid w:val="00DD3C55"/>
    <w:rsid w:val="00DE0FE5"/>
    <w:rsid w:val="00DF1A0D"/>
    <w:rsid w:val="00E02499"/>
    <w:rsid w:val="00E11F80"/>
    <w:rsid w:val="00E2368F"/>
    <w:rsid w:val="00E31367"/>
    <w:rsid w:val="00E52469"/>
    <w:rsid w:val="00E5765D"/>
    <w:rsid w:val="00E6425D"/>
    <w:rsid w:val="00E73688"/>
    <w:rsid w:val="00E73F1E"/>
    <w:rsid w:val="00EA0050"/>
    <w:rsid w:val="00EC2294"/>
    <w:rsid w:val="00EC4941"/>
    <w:rsid w:val="00ED51F2"/>
    <w:rsid w:val="00F032B3"/>
    <w:rsid w:val="00F2644D"/>
    <w:rsid w:val="00F26E33"/>
    <w:rsid w:val="00F34166"/>
    <w:rsid w:val="00F527D1"/>
    <w:rsid w:val="00F62666"/>
    <w:rsid w:val="00F648D3"/>
    <w:rsid w:val="00F64922"/>
    <w:rsid w:val="00F749AD"/>
    <w:rsid w:val="00F75795"/>
    <w:rsid w:val="00FA38C0"/>
    <w:rsid w:val="00FA4E2B"/>
    <w:rsid w:val="00FB7148"/>
    <w:rsid w:val="00FD1C26"/>
    <w:rsid w:val="00FD4531"/>
    <w:rsid w:val="00FD7CF1"/>
    <w:rsid w:val="00FE4470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1039DC8"/>
  <w15:docId w15:val="{F6104F47-052B-4CBC-8A69-80F84D84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basedOn w:val="Normalny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473AB"/>
    <w:pPr>
      <w:widowControl/>
      <w:suppressAutoHyphens w:val="0"/>
    </w:pPr>
    <w:rPr>
      <w:rFonts w:ascii="Calibri" w:eastAsiaTheme="minorHAnsi" w:hAnsi="Calibri" w:cstheme="minorBidi"/>
      <w:kern w:val="0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473AB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ylwester.smok@strazmiejska.wrocl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mwroclaw.pl/wp-content/uploads/2019/10/Klauzula-informacyjna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traz@strazmiejska.wroclaw.pl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ir%20Chelchowski\Desktop\Szablon%20do%20pism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218E6-9BD9-4228-BC55-C2362C03E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do pism.dotm</Template>
  <TotalTime>25</TotalTime>
  <Pages>1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2089</CharactersWithSpaces>
  <SharedDoc>false</SharedDoc>
  <HLinks>
    <vt:vector size="6" baseType="variant">
      <vt:variant>
        <vt:i4>1441891</vt:i4>
      </vt:variant>
      <vt:variant>
        <vt:i4>0</vt:i4>
      </vt:variant>
      <vt:variant>
        <vt:i4>0</vt:i4>
      </vt:variant>
      <vt:variant>
        <vt:i4>5</vt:i4>
      </vt:variant>
      <vt:variant>
        <vt:lpwstr>mailto:straz@strazmiejska.wroclaw.pl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Sylwester Smok</cp:lastModifiedBy>
  <cp:revision>8</cp:revision>
  <cp:lastPrinted>2012-11-07T08:49:00Z</cp:lastPrinted>
  <dcterms:created xsi:type="dcterms:W3CDTF">2019-06-14T08:53:00Z</dcterms:created>
  <dcterms:modified xsi:type="dcterms:W3CDTF">2019-11-19T08:15:00Z</dcterms:modified>
</cp:coreProperties>
</file>